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967EC" w14:textId="77777777" w:rsidR="000214B0" w:rsidRPr="00C83728" w:rsidRDefault="000214B0" w:rsidP="00B85746">
      <w:pPr>
        <w:pStyle w:val="Heading1"/>
        <w:numPr>
          <w:ilvl w:val="0"/>
          <w:numId w:val="0"/>
        </w:numPr>
        <w:spacing w:before="0" w:after="120" w:line="240" w:lineRule="auto"/>
        <w:rPr>
          <w:rFonts w:ascii="Mind Meridian Display" w:hAnsi="Mind Meridian Display" w:cs="Mind Meridian Display"/>
          <w:b w:val="0"/>
          <w:bCs w:val="0"/>
          <w:sz w:val="44"/>
          <w:szCs w:val="44"/>
        </w:rPr>
      </w:pPr>
      <w:r w:rsidRPr="00C83728">
        <w:rPr>
          <w:rFonts w:ascii="Mind Meridian Display" w:hAnsi="Mind Meridian Display" w:cs="Mind Meridian Display"/>
          <w:b w:val="0"/>
          <w:bCs w:val="0"/>
          <w:sz w:val="44"/>
          <w:szCs w:val="44"/>
        </w:rPr>
        <w:t>Equality Monitoring Form</w:t>
      </w:r>
    </w:p>
    <w:p w14:paraId="54337AD3" w14:textId="65386530" w:rsidR="006652B2" w:rsidRPr="00C83728" w:rsidRDefault="00D53BF1" w:rsidP="00B85746">
      <w:pPr>
        <w:spacing w:after="120"/>
        <w:rPr>
          <w:rFonts w:ascii="Mind Meridian" w:hAnsi="Mind Meridian" w:cs="Mind Meridian"/>
          <w:color w:val="1F497D" w:themeColor="text2"/>
          <w:sz w:val="22"/>
          <w:szCs w:val="22"/>
          <w:lang w:val="en-GB"/>
        </w:rPr>
      </w:pPr>
      <w:r w:rsidRPr="00C83728">
        <w:rPr>
          <w:rFonts w:ascii="Mind Meridian" w:hAnsi="Mind Meridian" w:cs="Mind Meridian"/>
          <w:sz w:val="22"/>
          <w:szCs w:val="22"/>
          <w:lang w:val="en-GB"/>
        </w:rPr>
        <w:t>We believe</w:t>
      </w:r>
      <w:r w:rsidR="00AE1CDD" w:rsidRPr="00C83728">
        <w:rPr>
          <w:rFonts w:ascii="Mind Meridian" w:hAnsi="Mind Meridian" w:cs="Mind Meridian"/>
          <w:sz w:val="22"/>
          <w:szCs w:val="22"/>
          <w:lang w:val="en-GB"/>
        </w:rPr>
        <w:t xml:space="preserve"> in the equality of opportunity and access for all, and we </w:t>
      </w:r>
      <w:r w:rsidR="004065D2" w:rsidRPr="00C83728">
        <w:rPr>
          <w:rFonts w:ascii="Mind Meridian" w:hAnsi="Mind Meridian" w:cs="Mind Meridian"/>
          <w:sz w:val="22"/>
          <w:szCs w:val="22"/>
          <w:lang w:val="en-GB"/>
        </w:rPr>
        <w:t xml:space="preserve">want to make sure </w:t>
      </w:r>
      <w:r w:rsidR="00AE1CDD" w:rsidRPr="00C83728">
        <w:rPr>
          <w:rFonts w:ascii="Mind Meridian" w:hAnsi="Mind Meridian" w:cs="Mind Meridian"/>
          <w:sz w:val="22"/>
          <w:szCs w:val="22"/>
          <w:lang w:val="en-GB"/>
        </w:rPr>
        <w:t xml:space="preserve">that our organisation is inclusive and accessible to all. </w:t>
      </w:r>
      <w:r w:rsidR="00AE1CDD" w:rsidRPr="00C83728">
        <w:rPr>
          <w:rFonts w:ascii="Mind Meridian" w:hAnsi="Mind Meridian" w:cs="Mind Meridian"/>
          <w:sz w:val="22"/>
          <w:szCs w:val="22"/>
        </w:rPr>
        <w:t xml:space="preserve">The purpose of this form is to ensure </w:t>
      </w:r>
      <w:r w:rsidRPr="00C83728">
        <w:rPr>
          <w:rFonts w:ascii="Mind Meridian" w:hAnsi="Mind Meridian" w:cs="Mind Meridian"/>
          <w:sz w:val="22"/>
          <w:szCs w:val="22"/>
        </w:rPr>
        <w:t>we have</w:t>
      </w:r>
      <w:r w:rsidR="006E4B56" w:rsidRPr="00C83728">
        <w:rPr>
          <w:rFonts w:ascii="Mind Meridian" w:hAnsi="Mind Meridian" w:cs="Mind Meridian"/>
          <w:sz w:val="22"/>
          <w:szCs w:val="22"/>
        </w:rPr>
        <w:t xml:space="preserve"> a clear overview of how effective we are in reaching and representing diverse communities.</w:t>
      </w:r>
      <w:r w:rsidR="009B7C87" w:rsidRPr="00C83728">
        <w:rPr>
          <w:rFonts w:ascii="Mind Meridian" w:hAnsi="Mind Meridian" w:cs="Mind Meridian"/>
          <w:sz w:val="22"/>
          <w:szCs w:val="22"/>
        </w:rPr>
        <w:t xml:space="preserve"> </w:t>
      </w:r>
      <w:r w:rsidR="00394504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 xml:space="preserve">This information </w:t>
      </w:r>
      <w:r w:rsidR="00C80CF2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>is</w:t>
      </w:r>
      <w:r w:rsidR="00394504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 xml:space="preserve"> </w:t>
      </w:r>
      <w:r w:rsidR="00290E52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>confidential</w:t>
      </w:r>
      <w:r w:rsidR="00394504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 xml:space="preserve"> and will be used for </w:t>
      </w:r>
      <w:r w:rsidR="003F04A4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>statistical</w:t>
      </w:r>
      <w:r w:rsidR="00394504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 xml:space="preserve"> analysis only</w:t>
      </w:r>
      <w:r w:rsidR="000214B0" w:rsidRPr="00C83728">
        <w:rPr>
          <w:rFonts w:ascii="Mind Meridian" w:hAnsi="Mind Meridian" w:cs="Mind Meridian"/>
          <w:i/>
          <w:iCs/>
          <w:color w:val="1F497D" w:themeColor="text2"/>
          <w:sz w:val="22"/>
          <w:szCs w:val="22"/>
        </w:rPr>
        <w:t>.</w:t>
      </w:r>
    </w:p>
    <w:tbl>
      <w:tblPr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ayout w:type="fixed"/>
        <w:tblLook w:val="04A0" w:firstRow="1" w:lastRow="0" w:firstColumn="1" w:lastColumn="0" w:noHBand="0" w:noVBand="1"/>
      </w:tblPr>
      <w:tblGrid>
        <w:gridCol w:w="3104"/>
        <w:gridCol w:w="5893"/>
      </w:tblGrid>
      <w:tr w:rsidR="00092D56" w:rsidRPr="00092D56" w14:paraId="54337AD9" w14:textId="77777777" w:rsidTr="40EE32B4">
        <w:trPr>
          <w:trHeight w:val="396"/>
        </w:trPr>
        <w:tc>
          <w:tcPr>
            <w:tcW w:w="3104" w:type="dxa"/>
            <w:vAlign w:val="center"/>
          </w:tcPr>
          <w:p w14:paraId="54337AD7" w14:textId="77777777" w:rsidR="003A5AD2" w:rsidRPr="00C83728" w:rsidRDefault="00E35408" w:rsidP="000214B0">
            <w:pPr>
              <w:pStyle w:val="Default"/>
              <w:rPr>
                <w:rFonts w:ascii="Mind Meridian" w:hAnsi="Mind Meridian" w:cs="Mind Meridian"/>
                <w:b/>
                <w:bCs/>
                <w:color w:val="auto"/>
                <w:sz w:val="20"/>
                <w:szCs w:val="20"/>
              </w:rPr>
            </w:pPr>
            <w:r w:rsidRPr="00C83728">
              <w:rPr>
                <w:rFonts w:ascii="Mind Meridian" w:hAnsi="Mind Meridian" w:cs="Mind Meridian"/>
                <w:b/>
                <w:bCs/>
                <w:color w:val="auto"/>
                <w:sz w:val="20"/>
                <w:szCs w:val="20"/>
              </w:rPr>
              <w:t xml:space="preserve">Date Completed </w:t>
            </w:r>
          </w:p>
        </w:tc>
        <w:tc>
          <w:tcPr>
            <w:tcW w:w="5893" w:type="dxa"/>
            <w:shd w:val="clear" w:color="auto" w:fill="auto"/>
            <w:vAlign w:val="center"/>
          </w:tcPr>
          <w:p w14:paraId="54337AD8" w14:textId="77777777" w:rsidR="003A5AD2" w:rsidRPr="00E23C9F" w:rsidRDefault="003A5AD2" w:rsidP="000214B0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092D56" w:rsidRPr="00092D56" w14:paraId="54337ADC" w14:textId="77777777" w:rsidTr="40EE32B4">
        <w:trPr>
          <w:trHeight w:val="403"/>
        </w:trPr>
        <w:tc>
          <w:tcPr>
            <w:tcW w:w="3104" w:type="dxa"/>
            <w:vAlign w:val="center"/>
          </w:tcPr>
          <w:p w14:paraId="54337ADA" w14:textId="6BCC2057" w:rsidR="00394504" w:rsidRPr="00C83728" w:rsidRDefault="7FCBD9D1" w:rsidP="3145CF65">
            <w:pPr>
              <w:pStyle w:val="Default"/>
              <w:rPr>
                <w:rFonts w:ascii="Mind Meridian" w:hAnsi="Mind Meridian" w:cs="Mind Meridian"/>
                <w:b/>
                <w:bCs/>
                <w:color w:val="auto"/>
                <w:sz w:val="20"/>
                <w:szCs w:val="20"/>
              </w:rPr>
            </w:pPr>
            <w:r w:rsidRPr="00C83728">
              <w:rPr>
                <w:rFonts w:ascii="Mind Meridian" w:hAnsi="Mind Meridian" w:cs="Mind Meridian"/>
                <w:b/>
                <w:bCs/>
                <w:color w:val="auto"/>
                <w:sz w:val="20"/>
                <w:szCs w:val="20"/>
              </w:rPr>
              <w:t>Role applied for</w:t>
            </w:r>
          </w:p>
        </w:tc>
        <w:tc>
          <w:tcPr>
            <w:tcW w:w="5893" w:type="dxa"/>
            <w:shd w:val="clear" w:color="auto" w:fill="auto"/>
            <w:vAlign w:val="center"/>
          </w:tcPr>
          <w:p w14:paraId="54337ADB" w14:textId="77777777" w:rsidR="00394504" w:rsidRPr="00E23C9F" w:rsidRDefault="00394504" w:rsidP="000214B0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</w:tbl>
    <w:p w14:paraId="4ECB2E37" w14:textId="752BC2F4" w:rsidR="00282DA8" w:rsidRPr="00E23C9F" w:rsidRDefault="00282DA8" w:rsidP="006F679A">
      <w:pPr>
        <w:pStyle w:val="CoverHeading2"/>
        <w:spacing w:before="240" w:after="0"/>
        <w:jc w:val="left"/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</w:pPr>
      <w:r w:rsidRPr="00E23C9F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>Ethnic Origin</w:t>
      </w:r>
    </w:p>
    <w:p w14:paraId="1FC73DD6" w14:textId="53EDE9E0" w:rsidR="00282DA8" w:rsidRPr="00E23C9F" w:rsidRDefault="2DB2E865" w:rsidP="006F679A">
      <w:pPr>
        <w:pStyle w:val="CoverHeading2"/>
        <w:jc w:val="left"/>
        <w:rPr>
          <w:rFonts w:ascii="Mind Meridian" w:hAnsi="Mind Meridian" w:cs="Mind Meridian"/>
          <w:b w:val="0"/>
          <w:bCs w:val="0"/>
          <w:color w:val="002060"/>
          <w:sz w:val="22"/>
          <w:szCs w:val="22"/>
        </w:rPr>
      </w:pPr>
      <w:r w:rsidRPr="00E23C9F"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  <w:t>How would you define your ethnicity?</w:t>
      </w:r>
    </w:p>
    <w:tbl>
      <w:tblPr>
        <w:tblStyle w:val="TableGrid"/>
        <w:tblW w:w="9057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709"/>
        <w:gridCol w:w="3686"/>
        <w:gridCol w:w="708"/>
      </w:tblGrid>
      <w:tr w:rsidR="005F7FBB" w:rsidRPr="00ED7ECF" w14:paraId="0F726456" w14:textId="77777777" w:rsidTr="009D4E4E">
        <w:tc>
          <w:tcPr>
            <w:tcW w:w="4663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399BF988" w14:textId="6B33E20E" w:rsidR="005F7FBB" w:rsidRPr="00E23C9F" w:rsidRDefault="005F7FBB" w:rsidP="00175D9F">
            <w:pPr>
              <w:pStyle w:val="CoverHeading2"/>
              <w:jc w:val="center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E23C9F">
              <w:rPr>
                <w:rFonts w:ascii="Mind Meridian" w:hAnsi="Mind Meridian" w:cs="Mind Meridian"/>
                <w:color w:val="auto"/>
                <w:sz w:val="20"/>
                <w:szCs w:val="20"/>
              </w:rPr>
              <w:t>Asian/Asian British</w:t>
            </w:r>
          </w:p>
        </w:tc>
        <w:tc>
          <w:tcPr>
            <w:tcW w:w="4394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2FC0B87D" w14:textId="77777777" w:rsidR="005F7FBB" w:rsidRPr="00E23C9F" w:rsidRDefault="005F7FBB" w:rsidP="00175D9F">
            <w:pPr>
              <w:pStyle w:val="CoverHeading2"/>
              <w:jc w:val="center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E23C9F">
              <w:rPr>
                <w:rFonts w:ascii="Mind Meridian" w:hAnsi="Mind Meridian" w:cs="Mind Meridian"/>
                <w:color w:val="auto"/>
                <w:sz w:val="20"/>
                <w:szCs w:val="20"/>
              </w:rPr>
              <w:t>Mixed/multiple ethnic groups</w:t>
            </w:r>
          </w:p>
        </w:tc>
      </w:tr>
      <w:tr w:rsidR="005F7FBB" w:rsidRPr="00ED7ECF" w14:paraId="0C7FDF43" w14:textId="77777777" w:rsidTr="009D4E4E">
        <w:tc>
          <w:tcPr>
            <w:tcW w:w="3954" w:type="dxa"/>
            <w:tcBorders>
              <w:top w:val="single" w:sz="12" w:space="0" w:color="1F497D" w:themeColor="text2"/>
              <w:left w:val="single" w:sz="12" w:space="0" w:color="1F497D" w:themeColor="text2"/>
            </w:tcBorders>
            <w:vAlign w:val="center"/>
          </w:tcPr>
          <w:p w14:paraId="327FF150" w14:textId="4E451769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Bangladeshi </w:t>
            </w:r>
          </w:p>
        </w:tc>
        <w:tc>
          <w:tcPr>
            <w:tcW w:w="709" w:type="dxa"/>
            <w:tcBorders>
              <w:top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71595B22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12" w:space="0" w:color="1F497D" w:themeColor="text2"/>
              <w:left w:val="single" w:sz="12" w:space="0" w:color="1F497D" w:themeColor="text2"/>
            </w:tcBorders>
            <w:vAlign w:val="center"/>
          </w:tcPr>
          <w:p w14:paraId="0C0A15B9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White and Asian </w:t>
            </w:r>
          </w:p>
        </w:tc>
        <w:tc>
          <w:tcPr>
            <w:tcW w:w="708" w:type="dxa"/>
            <w:tcBorders>
              <w:top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79F0231C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5F7FBB" w:rsidRPr="00ED7ECF" w14:paraId="307F1A62" w14:textId="77777777" w:rsidTr="009D4E4E">
        <w:tc>
          <w:tcPr>
            <w:tcW w:w="3954" w:type="dxa"/>
            <w:tcBorders>
              <w:left w:val="single" w:sz="12" w:space="0" w:color="1F497D" w:themeColor="text2"/>
            </w:tcBorders>
            <w:vAlign w:val="center"/>
          </w:tcPr>
          <w:p w14:paraId="20A4CB02" w14:textId="51C4870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Chinese</w:t>
            </w:r>
          </w:p>
        </w:tc>
        <w:tc>
          <w:tcPr>
            <w:tcW w:w="709" w:type="dxa"/>
            <w:tcBorders>
              <w:right w:val="single" w:sz="12" w:space="0" w:color="1F497D" w:themeColor="text2"/>
            </w:tcBorders>
            <w:vAlign w:val="center"/>
          </w:tcPr>
          <w:p w14:paraId="6D0CD202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12" w:space="0" w:color="1F497D" w:themeColor="text2"/>
            </w:tcBorders>
            <w:vAlign w:val="center"/>
          </w:tcPr>
          <w:p w14:paraId="1FE17F1B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White and Black African </w:t>
            </w:r>
          </w:p>
        </w:tc>
        <w:tc>
          <w:tcPr>
            <w:tcW w:w="708" w:type="dxa"/>
            <w:tcBorders>
              <w:right w:val="single" w:sz="12" w:space="0" w:color="1F497D" w:themeColor="text2"/>
            </w:tcBorders>
            <w:vAlign w:val="center"/>
          </w:tcPr>
          <w:p w14:paraId="28D5E356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5F7FBB" w:rsidRPr="00ED7ECF" w14:paraId="67A0F389" w14:textId="77777777" w:rsidTr="009D4E4E">
        <w:tc>
          <w:tcPr>
            <w:tcW w:w="3954" w:type="dxa"/>
            <w:tcBorders>
              <w:left w:val="single" w:sz="12" w:space="0" w:color="1F497D" w:themeColor="text2"/>
            </w:tcBorders>
            <w:vAlign w:val="center"/>
          </w:tcPr>
          <w:p w14:paraId="1723E7AA" w14:textId="06196DB0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Indian </w:t>
            </w:r>
          </w:p>
        </w:tc>
        <w:tc>
          <w:tcPr>
            <w:tcW w:w="709" w:type="dxa"/>
            <w:tcBorders>
              <w:right w:val="single" w:sz="12" w:space="0" w:color="1F497D" w:themeColor="text2"/>
            </w:tcBorders>
            <w:vAlign w:val="center"/>
          </w:tcPr>
          <w:p w14:paraId="577B11DD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12" w:space="0" w:color="1F497D" w:themeColor="text2"/>
            </w:tcBorders>
            <w:vAlign w:val="center"/>
          </w:tcPr>
          <w:p w14:paraId="27693277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White and Black Caribbean </w:t>
            </w:r>
          </w:p>
        </w:tc>
        <w:tc>
          <w:tcPr>
            <w:tcW w:w="708" w:type="dxa"/>
            <w:tcBorders>
              <w:right w:val="single" w:sz="12" w:space="0" w:color="1F497D" w:themeColor="text2"/>
            </w:tcBorders>
            <w:vAlign w:val="center"/>
          </w:tcPr>
          <w:p w14:paraId="09C1B748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5F7FBB" w:rsidRPr="00ED7ECF" w14:paraId="2735E591" w14:textId="77777777" w:rsidTr="009D4E4E">
        <w:tc>
          <w:tcPr>
            <w:tcW w:w="3954" w:type="dxa"/>
            <w:tcBorders>
              <w:left w:val="single" w:sz="12" w:space="0" w:color="1F497D" w:themeColor="text2"/>
            </w:tcBorders>
            <w:vAlign w:val="center"/>
          </w:tcPr>
          <w:p w14:paraId="24ABB952" w14:textId="271D355B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Pakistani </w:t>
            </w:r>
          </w:p>
        </w:tc>
        <w:tc>
          <w:tcPr>
            <w:tcW w:w="709" w:type="dxa"/>
            <w:tcBorders>
              <w:right w:val="single" w:sz="12" w:space="0" w:color="1F497D" w:themeColor="text2"/>
            </w:tcBorders>
            <w:vAlign w:val="center"/>
          </w:tcPr>
          <w:p w14:paraId="6AF13D80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left w:val="single" w:sz="12" w:space="0" w:color="1F497D" w:themeColor="text2"/>
            </w:tcBorders>
            <w:vAlign w:val="center"/>
          </w:tcPr>
          <w:p w14:paraId="43D158FA" w14:textId="77777777" w:rsidR="005F7FBB" w:rsidRPr="00B53699" w:rsidRDefault="005F7FBB" w:rsidP="00175D9F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Any other Mixed/</w:t>
            </w:r>
          </w:p>
          <w:p w14:paraId="514F43DD" w14:textId="77777777" w:rsidR="005F7FBB" w:rsidRPr="00B53699" w:rsidRDefault="005F7FBB" w:rsidP="00175D9F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multiple ethnic background</w:t>
            </w:r>
          </w:p>
        </w:tc>
        <w:tc>
          <w:tcPr>
            <w:tcW w:w="708" w:type="dxa"/>
            <w:tcBorders>
              <w:right w:val="single" w:sz="12" w:space="0" w:color="1F497D" w:themeColor="text2"/>
            </w:tcBorders>
            <w:vAlign w:val="center"/>
          </w:tcPr>
          <w:p w14:paraId="68EB5557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5F7FBB" w:rsidRPr="00ED7ECF" w14:paraId="1ACF12A4" w14:textId="77777777" w:rsidTr="009D4E4E">
        <w:tc>
          <w:tcPr>
            <w:tcW w:w="3954" w:type="dxa"/>
            <w:tcBorders>
              <w:left w:val="single" w:sz="12" w:space="0" w:color="1F497D" w:themeColor="text2"/>
            </w:tcBorders>
            <w:vAlign w:val="center"/>
          </w:tcPr>
          <w:p w14:paraId="70958A97" w14:textId="35648753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Any other Asian </w:t>
            </w:r>
            <w:r w:rsidR="0094021F"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b</w:t>
            </w: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ackground</w:t>
            </w:r>
          </w:p>
        </w:tc>
        <w:tc>
          <w:tcPr>
            <w:tcW w:w="709" w:type="dxa"/>
            <w:tcBorders>
              <w:right w:val="single" w:sz="12" w:space="0" w:color="1F497D" w:themeColor="text2"/>
            </w:tcBorders>
            <w:vAlign w:val="center"/>
          </w:tcPr>
          <w:p w14:paraId="33F2C77B" w14:textId="77777777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left w:val="single" w:sz="12" w:space="0" w:color="1F497D" w:themeColor="text2"/>
              <w:bottom w:val="single" w:sz="12" w:space="0" w:color="1F497D"/>
              <w:right w:val="single" w:sz="12" w:space="0" w:color="1F497D" w:themeColor="text2"/>
            </w:tcBorders>
            <w:vAlign w:val="center"/>
          </w:tcPr>
          <w:p w14:paraId="16E2EDF2" w14:textId="0523C141" w:rsidR="005F7FBB" w:rsidRPr="00B53699" w:rsidRDefault="005F7FBB" w:rsidP="00175D9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If other</w:t>
            </w:r>
            <w:r w:rsidR="0094021F"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,</w:t>
            </w: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 please specify:</w:t>
            </w:r>
          </w:p>
        </w:tc>
      </w:tr>
      <w:tr w:rsidR="00175D9F" w:rsidRPr="00ED7ECF" w14:paraId="2E3766DE" w14:textId="77777777" w:rsidTr="009D4E4E">
        <w:tc>
          <w:tcPr>
            <w:tcW w:w="4663" w:type="dxa"/>
            <w:gridSpan w:val="2"/>
            <w:tcBorders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01B4C80F" w14:textId="7AA418D6" w:rsidR="00175D9F" w:rsidRPr="00B53699" w:rsidRDefault="00175D9F" w:rsidP="005F7FBB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B53699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If other, please specify:</w:t>
            </w:r>
          </w:p>
        </w:tc>
        <w:tc>
          <w:tcPr>
            <w:tcW w:w="4394" w:type="dxa"/>
            <w:gridSpan w:val="2"/>
            <w:tcBorders>
              <w:top w:val="single" w:sz="12" w:space="0" w:color="1F497D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0F6B9B74" w14:textId="4CAF8D82" w:rsidR="00175D9F" w:rsidRPr="00843ABC" w:rsidRDefault="00175D9F" w:rsidP="0094021F">
            <w:pPr>
              <w:pStyle w:val="CoverHeading2"/>
              <w:jc w:val="center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843ABC">
              <w:rPr>
                <w:rFonts w:ascii="Mind Meridian" w:hAnsi="Mind Meridian" w:cs="Mind Meridian"/>
                <w:color w:val="auto"/>
                <w:sz w:val="20"/>
                <w:szCs w:val="20"/>
              </w:rPr>
              <w:t>Other Ethnic Background</w:t>
            </w:r>
          </w:p>
        </w:tc>
      </w:tr>
      <w:tr w:rsidR="00806BE3" w:rsidRPr="00ED7ECF" w14:paraId="3F40E37B" w14:textId="77777777" w:rsidTr="009D4E4E">
        <w:tc>
          <w:tcPr>
            <w:tcW w:w="4663" w:type="dxa"/>
            <w:gridSpan w:val="2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auto"/>
              <w:right w:val="single" w:sz="12" w:space="0" w:color="1F497D" w:themeColor="text2"/>
            </w:tcBorders>
            <w:vAlign w:val="center"/>
          </w:tcPr>
          <w:p w14:paraId="13267103" w14:textId="327E5011" w:rsidR="00806BE3" w:rsidRPr="00497575" w:rsidRDefault="00806BE3" w:rsidP="005F7FBB">
            <w:pPr>
              <w:pStyle w:val="CoverHeading2"/>
              <w:jc w:val="center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497575">
              <w:rPr>
                <w:rFonts w:ascii="Mind Meridian" w:hAnsi="Mind Meridian" w:cs="Mind Meridian"/>
                <w:color w:val="auto"/>
                <w:sz w:val="20"/>
                <w:szCs w:val="20"/>
              </w:rPr>
              <w:t>Black/African/Caribbean/Black British</w:t>
            </w:r>
          </w:p>
        </w:tc>
        <w:tc>
          <w:tcPr>
            <w:tcW w:w="3686" w:type="dxa"/>
            <w:tcBorders>
              <w:top w:val="single" w:sz="4" w:space="0" w:color="1F497D"/>
              <w:left w:val="single" w:sz="12" w:space="0" w:color="1F497D" w:themeColor="text2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4CA40C1" w14:textId="6D6425BA" w:rsidR="00806BE3" w:rsidRPr="006F679A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Arab</w:t>
            </w:r>
          </w:p>
        </w:tc>
        <w:tc>
          <w:tcPr>
            <w:tcW w:w="708" w:type="dxa"/>
            <w:tcBorders>
              <w:top w:val="single" w:sz="6" w:space="0" w:color="1F497D"/>
              <w:left w:val="single" w:sz="4" w:space="0" w:color="4F81BD" w:themeColor="accent1"/>
              <w:bottom w:val="single" w:sz="4" w:space="0" w:color="4F81BD" w:themeColor="accent1"/>
              <w:right w:val="single" w:sz="12" w:space="0" w:color="1F497D" w:themeColor="text2"/>
            </w:tcBorders>
            <w:vAlign w:val="center"/>
          </w:tcPr>
          <w:p w14:paraId="1E22FC97" w14:textId="555186B8" w:rsidR="00806BE3" w:rsidRPr="006F679A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5F7FBB" w:rsidRPr="00ED7ECF" w14:paraId="00B709C5" w14:textId="77777777" w:rsidTr="009D4E4E">
        <w:tc>
          <w:tcPr>
            <w:tcW w:w="3954" w:type="dxa"/>
            <w:tcBorders>
              <w:top w:val="single" w:sz="12" w:space="0" w:color="1F497D" w:themeColor="text2"/>
              <w:left w:val="single" w:sz="12" w:space="0" w:color="1F497D" w:themeColor="text2"/>
            </w:tcBorders>
            <w:vAlign w:val="center"/>
          </w:tcPr>
          <w:p w14:paraId="3763A91F" w14:textId="36879531" w:rsidR="005F7FBB" w:rsidRPr="00F97F73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F97F73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African</w:t>
            </w:r>
          </w:p>
        </w:tc>
        <w:tc>
          <w:tcPr>
            <w:tcW w:w="709" w:type="dxa"/>
            <w:tcBorders>
              <w:top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055BD006" w14:textId="77777777" w:rsidR="005F7FBB" w:rsidRPr="00F97F73" w:rsidRDefault="005F7FBB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4F81BD" w:themeColor="accent1"/>
              <w:left w:val="single" w:sz="12" w:space="0" w:color="1F497D" w:themeColor="text2"/>
            </w:tcBorders>
            <w:vAlign w:val="center"/>
          </w:tcPr>
          <w:p w14:paraId="2E482DC7" w14:textId="360833ED" w:rsidR="005F7FBB" w:rsidRPr="006F679A" w:rsidRDefault="005F7FBB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Any other ethnic group</w:t>
            </w:r>
          </w:p>
        </w:tc>
        <w:tc>
          <w:tcPr>
            <w:tcW w:w="708" w:type="dxa"/>
            <w:tcBorders>
              <w:top w:val="single" w:sz="4" w:space="0" w:color="4F81BD" w:themeColor="accent1"/>
              <w:right w:val="single" w:sz="12" w:space="0" w:color="1F497D" w:themeColor="text2"/>
            </w:tcBorders>
            <w:vAlign w:val="center"/>
          </w:tcPr>
          <w:p w14:paraId="2210FC98" w14:textId="60C641A2" w:rsidR="005F7FBB" w:rsidRPr="006F679A" w:rsidRDefault="005F7FBB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5F7FBB" w:rsidRPr="00ED7ECF" w14:paraId="3630BD27" w14:textId="77777777" w:rsidTr="009D4E4E">
        <w:tc>
          <w:tcPr>
            <w:tcW w:w="3954" w:type="dxa"/>
            <w:tcBorders>
              <w:left w:val="single" w:sz="12" w:space="0" w:color="1F497D" w:themeColor="text2"/>
            </w:tcBorders>
            <w:vAlign w:val="center"/>
          </w:tcPr>
          <w:p w14:paraId="08FE870A" w14:textId="55E105B9" w:rsidR="005F7FBB" w:rsidRPr="00F97F73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F97F73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Caribbean</w:t>
            </w:r>
          </w:p>
        </w:tc>
        <w:tc>
          <w:tcPr>
            <w:tcW w:w="709" w:type="dxa"/>
            <w:tcBorders>
              <w:right w:val="single" w:sz="12" w:space="0" w:color="1F497D" w:themeColor="text2"/>
            </w:tcBorders>
            <w:vAlign w:val="center"/>
          </w:tcPr>
          <w:p w14:paraId="278F2E27" w14:textId="77777777" w:rsidR="005F7FBB" w:rsidRPr="00F97F73" w:rsidRDefault="005F7FBB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left w:val="single" w:sz="12" w:space="0" w:color="1F497D" w:themeColor="text2"/>
              <w:bottom w:val="single" w:sz="12" w:space="0" w:color="1F497D"/>
              <w:right w:val="single" w:sz="12" w:space="0" w:color="1F497D" w:themeColor="text2"/>
            </w:tcBorders>
            <w:vAlign w:val="center"/>
          </w:tcPr>
          <w:p w14:paraId="664D1523" w14:textId="19692C57" w:rsidR="005F7FBB" w:rsidRPr="006F679A" w:rsidRDefault="005F7FBB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If other, please specify:</w:t>
            </w:r>
          </w:p>
        </w:tc>
      </w:tr>
      <w:tr w:rsidR="00806BE3" w:rsidRPr="00ED7ECF" w14:paraId="6A8DB17F" w14:textId="77777777" w:rsidTr="009D4E4E">
        <w:trPr>
          <w:trHeight w:val="349"/>
        </w:trPr>
        <w:tc>
          <w:tcPr>
            <w:tcW w:w="3954" w:type="dxa"/>
            <w:tcBorders>
              <w:left w:val="single" w:sz="12" w:space="0" w:color="1F497D" w:themeColor="text2"/>
            </w:tcBorders>
            <w:vAlign w:val="center"/>
          </w:tcPr>
          <w:p w14:paraId="0A7CC57B" w14:textId="0CC69482" w:rsidR="00806BE3" w:rsidRPr="00F97F73" w:rsidRDefault="00806BE3" w:rsidP="0094021F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F97F73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Any other Black/African/Caribbean </w:t>
            </w:r>
            <w:r w:rsidR="0094021F" w:rsidRPr="00F97F73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b</w:t>
            </w:r>
            <w:r w:rsidRPr="00F97F73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ackground</w:t>
            </w:r>
          </w:p>
        </w:tc>
        <w:tc>
          <w:tcPr>
            <w:tcW w:w="709" w:type="dxa"/>
            <w:tcBorders>
              <w:right w:val="single" w:sz="12" w:space="0" w:color="1F497D" w:themeColor="text2"/>
            </w:tcBorders>
            <w:vAlign w:val="center"/>
          </w:tcPr>
          <w:p w14:paraId="6FB0B448" w14:textId="77777777" w:rsidR="00806BE3" w:rsidRPr="00F97F73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12" w:space="0" w:color="1F497D"/>
              <w:left w:val="single" w:sz="12" w:space="0" w:color="1F497D" w:themeColor="text2"/>
              <w:bottom w:val="single" w:sz="12" w:space="0" w:color="1F497D"/>
              <w:right w:val="single" w:sz="12" w:space="0" w:color="1F497D" w:themeColor="text2"/>
            </w:tcBorders>
            <w:vAlign w:val="center"/>
          </w:tcPr>
          <w:p w14:paraId="69011BA0" w14:textId="278039A4" w:rsidR="00806BE3" w:rsidRPr="006F679A" w:rsidRDefault="00806BE3" w:rsidP="0094021F">
            <w:pPr>
              <w:pStyle w:val="CoverHeading2"/>
              <w:jc w:val="center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color w:val="auto"/>
                <w:sz w:val="20"/>
                <w:szCs w:val="20"/>
              </w:rPr>
              <w:t>White</w:t>
            </w:r>
          </w:p>
        </w:tc>
      </w:tr>
      <w:tr w:rsidR="00806BE3" w:rsidRPr="00ED7ECF" w14:paraId="5A6607D4" w14:textId="77777777" w:rsidTr="009D4E4E">
        <w:tc>
          <w:tcPr>
            <w:tcW w:w="4663" w:type="dxa"/>
            <w:gridSpan w:val="2"/>
            <w:tcBorders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vAlign w:val="center"/>
          </w:tcPr>
          <w:p w14:paraId="161F7D75" w14:textId="137C3D65" w:rsidR="00806BE3" w:rsidRPr="00F97F73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F97F73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If other, please specify:</w:t>
            </w:r>
          </w:p>
        </w:tc>
        <w:tc>
          <w:tcPr>
            <w:tcW w:w="3686" w:type="dxa"/>
            <w:tcBorders>
              <w:top w:val="single" w:sz="12" w:space="0" w:color="1F497D"/>
              <w:left w:val="single" w:sz="12" w:space="0" w:color="1F497D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511CADF8" w14:textId="43AE2E68" w:rsidR="00806BE3" w:rsidRPr="006F679A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British</w:t>
            </w:r>
          </w:p>
        </w:tc>
        <w:tc>
          <w:tcPr>
            <w:tcW w:w="708" w:type="dxa"/>
            <w:tcBorders>
              <w:top w:val="single" w:sz="12" w:space="0" w:color="1F497D"/>
              <w:left w:val="single" w:sz="4" w:space="0" w:color="4F81BD" w:themeColor="accent1"/>
              <w:bottom w:val="single" w:sz="4" w:space="0" w:color="4F81BD" w:themeColor="accent1"/>
              <w:right w:val="single" w:sz="12" w:space="0" w:color="1F497D"/>
            </w:tcBorders>
            <w:vAlign w:val="center"/>
          </w:tcPr>
          <w:p w14:paraId="544AF356" w14:textId="449D4823" w:rsidR="00806BE3" w:rsidRPr="006F679A" w:rsidRDefault="00806BE3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803641" w:rsidRPr="00ED7ECF" w14:paraId="70709F40" w14:textId="77777777" w:rsidTr="009D4E4E">
        <w:tc>
          <w:tcPr>
            <w:tcW w:w="3954" w:type="dxa"/>
            <w:tcBorders>
              <w:top w:val="single" w:sz="12" w:space="0" w:color="1F497D"/>
              <w:left w:val="single" w:sz="12" w:space="0" w:color="1F497D"/>
              <w:bottom w:val="single" w:sz="12" w:space="0" w:color="1F497D" w:themeColor="text2"/>
              <w:right w:val="single" w:sz="6" w:space="0" w:color="1F497D"/>
            </w:tcBorders>
          </w:tcPr>
          <w:p w14:paraId="1F4D1418" w14:textId="77777777" w:rsidR="00803641" w:rsidRPr="00F97F73" w:rsidRDefault="00803641" w:rsidP="00806BE3">
            <w:pPr>
              <w:pStyle w:val="CoverHeading2"/>
              <w:jc w:val="lef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F97F73">
              <w:rPr>
                <w:rFonts w:ascii="Mind Meridian" w:hAnsi="Mind Meridian" w:cs="Mind Meridian"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709" w:type="dxa"/>
            <w:tcBorders>
              <w:top w:val="single" w:sz="12" w:space="0" w:color="1F497D"/>
              <w:left w:val="single" w:sz="12" w:space="0" w:color="1F497D"/>
              <w:bottom w:val="single" w:sz="12" w:space="0" w:color="1F497D" w:themeColor="text2"/>
              <w:right w:val="single" w:sz="6" w:space="0" w:color="1F497D"/>
            </w:tcBorders>
          </w:tcPr>
          <w:p w14:paraId="4A02105D" w14:textId="021CA0AF" w:rsidR="00803641" w:rsidRPr="00F97F73" w:rsidRDefault="00803641" w:rsidP="00806BE3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4F81BD" w:themeColor="accent1"/>
              <w:left w:val="single" w:sz="12" w:space="0" w:color="1F497D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C3AA204" w14:textId="0C37167D" w:rsidR="00803641" w:rsidRPr="006F679A" w:rsidRDefault="00803641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Gypsy, </w:t>
            </w:r>
            <w:proofErr w:type="gramStart"/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Roma</w:t>
            </w:r>
            <w:proofErr w:type="gramEnd"/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 or Traveller </w:t>
            </w:r>
          </w:p>
        </w:tc>
        <w:tc>
          <w:tcPr>
            <w:tcW w:w="70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1F497D"/>
            </w:tcBorders>
            <w:vAlign w:val="center"/>
          </w:tcPr>
          <w:p w14:paraId="00665251" w14:textId="77777777" w:rsidR="00803641" w:rsidRPr="006F679A" w:rsidRDefault="00803641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673722" w:rsidRPr="00ED7ECF" w14:paraId="4D891BAD" w14:textId="77777777" w:rsidTr="009D4E4E">
        <w:tc>
          <w:tcPr>
            <w:tcW w:w="4663" w:type="dxa"/>
            <w:gridSpan w:val="2"/>
            <w:vMerge w:val="restart"/>
            <w:tcBorders>
              <w:left w:val="nil"/>
              <w:bottom w:val="nil"/>
              <w:right w:val="single" w:sz="6" w:space="0" w:color="1F497D"/>
            </w:tcBorders>
          </w:tcPr>
          <w:p w14:paraId="703EF5D9" w14:textId="2AFFEB0E" w:rsidR="00673722" w:rsidRPr="00ED7ECF" w:rsidRDefault="00673722" w:rsidP="00806BE3">
            <w:pPr>
              <w:pStyle w:val="CoverHeading2"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4F81BD" w:themeColor="accent1"/>
              <w:left w:val="single" w:sz="12" w:space="0" w:color="1F497D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3A6A7241" w14:textId="3866708F" w:rsidR="00673722" w:rsidRPr="006F679A" w:rsidRDefault="00673722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 xml:space="preserve">Irish </w:t>
            </w:r>
          </w:p>
        </w:tc>
        <w:tc>
          <w:tcPr>
            <w:tcW w:w="70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1F497D"/>
            </w:tcBorders>
            <w:vAlign w:val="center"/>
          </w:tcPr>
          <w:p w14:paraId="20ADFB29" w14:textId="77777777" w:rsidR="00673722" w:rsidRPr="006F679A" w:rsidRDefault="00673722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673722" w:rsidRPr="00ED7ECF" w14:paraId="34BBF9F4" w14:textId="77777777" w:rsidTr="009D4E4E">
        <w:trPr>
          <w:trHeight w:val="101"/>
        </w:trPr>
        <w:tc>
          <w:tcPr>
            <w:tcW w:w="4663" w:type="dxa"/>
            <w:gridSpan w:val="2"/>
            <w:vMerge/>
            <w:tcBorders>
              <w:left w:val="nil"/>
              <w:bottom w:val="nil"/>
              <w:right w:val="single" w:sz="6" w:space="0" w:color="1F497D"/>
            </w:tcBorders>
          </w:tcPr>
          <w:p w14:paraId="0C773F8C" w14:textId="4950CEE6" w:rsidR="00673722" w:rsidRPr="00ED7ECF" w:rsidRDefault="00673722" w:rsidP="00806BE3">
            <w:pPr>
              <w:pStyle w:val="CoverHeading2"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4F81BD" w:themeColor="accent1"/>
              <w:left w:val="single" w:sz="12" w:space="0" w:color="1F497D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55CDA424" w14:textId="0CA178C9" w:rsidR="00673722" w:rsidRPr="006F679A" w:rsidRDefault="00673722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Any other White background</w:t>
            </w:r>
          </w:p>
        </w:tc>
        <w:tc>
          <w:tcPr>
            <w:tcW w:w="70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1F497D"/>
            </w:tcBorders>
            <w:vAlign w:val="center"/>
          </w:tcPr>
          <w:p w14:paraId="4D1EE174" w14:textId="77777777" w:rsidR="00673722" w:rsidRPr="006F679A" w:rsidRDefault="00673722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673722" w:rsidRPr="00ED7ECF" w14:paraId="6350CDA6" w14:textId="77777777" w:rsidTr="009D4E4E">
        <w:tc>
          <w:tcPr>
            <w:tcW w:w="4663" w:type="dxa"/>
            <w:gridSpan w:val="2"/>
            <w:vMerge/>
            <w:tcBorders>
              <w:left w:val="nil"/>
              <w:bottom w:val="nil"/>
              <w:right w:val="single" w:sz="6" w:space="0" w:color="1F497D"/>
            </w:tcBorders>
          </w:tcPr>
          <w:p w14:paraId="5D052F28" w14:textId="30FEF8C4" w:rsidR="00673722" w:rsidRPr="00ED7ECF" w:rsidRDefault="00673722" w:rsidP="00806BE3">
            <w:pPr>
              <w:pStyle w:val="CoverHeading2"/>
              <w:jc w:val="left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4F81BD" w:themeColor="accent1"/>
              <w:left w:val="single" w:sz="12" w:space="0" w:color="1F497D"/>
              <w:bottom w:val="single" w:sz="12" w:space="0" w:color="1F497D"/>
              <w:right w:val="single" w:sz="12" w:space="0" w:color="1F497D"/>
            </w:tcBorders>
            <w:vAlign w:val="center"/>
          </w:tcPr>
          <w:p w14:paraId="2F7CD6FF" w14:textId="393BE5D1" w:rsidR="00673722" w:rsidRPr="006F679A" w:rsidRDefault="00673722" w:rsidP="0094021F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F679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If other, please specify:</w:t>
            </w:r>
          </w:p>
        </w:tc>
      </w:tr>
    </w:tbl>
    <w:p w14:paraId="58FAF37E" w14:textId="74A702B9" w:rsidR="004065D2" w:rsidRPr="006F679A" w:rsidRDefault="004065D2" w:rsidP="79A5A7C0">
      <w:pPr>
        <w:pStyle w:val="CoverHeading2"/>
        <w:spacing w:before="240"/>
        <w:jc w:val="left"/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</w:pPr>
      <w:r w:rsidRPr="006F679A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>Age</w:t>
      </w:r>
    </w:p>
    <w:tbl>
      <w:tblPr>
        <w:tblW w:w="3954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2679"/>
        <w:gridCol w:w="1275"/>
      </w:tblGrid>
      <w:tr w:rsidR="004065D2" w:rsidRPr="00673722" w14:paraId="7899697E" w14:textId="77777777" w:rsidTr="009D4E4E">
        <w:trPr>
          <w:trHeight w:val="317"/>
        </w:trPr>
        <w:tc>
          <w:tcPr>
            <w:tcW w:w="267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8" w:space="0" w:color="1F497D" w:themeColor="text2"/>
            </w:tcBorders>
            <w:vAlign w:val="center"/>
          </w:tcPr>
          <w:p w14:paraId="2E5C1173" w14:textId="7B01907D" w:rsidR="004065D2" w:rsidRPr="00471444" w:rsidRDefault="004065D2" w:rsidP="79A5A7C0">
            <w:pPr>
              <w:pStyle w:val="CoverHeading2"/>
              <w:jc w:val="lef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471444">
              <w:rPr>
                <w:rFonts w:ascii="Mind Meridian" w:hAnsi="Mind Meridian" w:cs="Mind Meridian"/>
                <w:color w:val="auto"/>
                <w:sz w:val="20"/>
                <w:szCs w:val="20"/>
              </w:rPr>
              <w:t>Year of Birth</w:t>
            </w:r>
          </w:p>
        </w:tc>
        <w:tc>
          <w:tcPr>
            <w:tcW w:w="1275" w:type="dxa"/>
            <w:tcBorders>
              <w:left w:val="single" w:sz="8" w:space="0" w:color="1F497D" w:themeColor="text2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1D16391A" w14:textId="77777777" w:rsidR="004065D2" w:rsidRPr="00471444" w:rsidRDefault="004065D2" w:rsidP="00BE2918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BF6A04" w:rsidRPr="00673722" w14:paraId="328DBE86" w14:textId="77777777" w:rsidTr="009D4E4E">
        <w:trPr>
          <w:trHeight w:val="317"/>
        </w:trPr>
        <w:tc>
          <w:tcPr>
            <w:tcW w:w="2679" w:type="dxa"/>
            <w:tcBorders>
              <w:top w:val="single" w:sz="12" w:space="0" w:color="1F497D" w:themeColor="text2"/>
              <w:right w:val="single" w:sz="8" w:space="0" w:color="1F497D" w:themeColor="text2"/>
            </w:tcBorders>
            <w:vAlign w:val="center"/>
          </w:tcPr>
          <w:p w14:paraId="237E550E" w14:textId="42FAB769" w:rsidR="00BF6A04" w:rsidRPr="00471444" w:rsidDel="004065D2" w:rsidRDefault="00FA7769" w:rsidP="3145CF65">
            <w:pPr>
              <w:pStyle w:val="CoverHeading2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471444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1275" w:type="dxa"/>
            <w:tcBorders>
              <w:top w:val="single" w:sz="12" w:space="0" w:color="1F497D" w:themeColor="text2"/>
              <w:left w:val="single" w:sz="8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  <w:vAlign w:val="center"/>
          </w:tcPr>
          <w:p w14:paraId="4091C05E" w14:textId="77777777" w:rsidR="00BF6A04" w:rsidRPr="00471444" w:rsidRDefault="00BF6A04" w:rsidP="00BE2918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</w:tbl>
    <w:p w14:paraId="621915EC" w14:textId="5C3DE911" w:rsidR="00282DA8" w:rsidRPr="00471444" w:rsidRDefault="00282DA8" w:rsidP="79A5A7C0">
      <w:pPr>
        <w:pStyle w:val="CoverHeading2"/>
        <w:spacing w:before="240"/>
        <w:jc w:val="left"/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</w:pPr>
      <w:r w:rsidRPr="00471444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lastRenderedPageBreak/>
        <w:t xml:space="preserve">Gender </w:t>
      </w:r>
    </w:p>
    <w:tbl>
      <w:tblPr>
        <w:tblStyle w:val="TableGrid"/>
        <w:tblW w:w="9057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104"/>
        <w:gridCol w:w="2268"/>
        <w:gridCol w:w="709"/>
        <w:gridCol w:w="2268"/>
        <w:gridCol w:w="708"/>
      </w:tblGrid>
      <w:tr w:rsidR="00673722" w:rsidRPr="006846EA" w14:paraId="47D7CF5F" w14:textId="77777777" w:rsidTr="00A05CC6">
        <w:trPr>
          <w:trHeight w:val="402"/>
        </w:trPr>
        <w:tc>
          <w:tcPr>
            <w:tcW w:w="3104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right w:val="single" w:sz="12" w:space="0" w:color="1F497D" w:themeColor="text2"/>
            </w:tcBorders>
          </w:tcPr>
          <w:p w14:paraId="776AD712" w14:textId="77777777" w:rsidR="00673722" w:rsidRPr="006846EA" w:rsidRDefault="00673722" w:rsidP="006D3CD2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color w:val="auto"/>
                <w:sz w:val="20"/>
                <w:szCs w:val="20"/>
              </w:rPr>
              <w:t>How would you describe your gender identity?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58C9D3A9" w14:textId="6B2E69D5" w:rsidR="00673722" w:rsidRPr="006846EA" w:rsidRDefault="00673722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Female</w:t>
            </w:r>
          </w:p>
        </w:tc>
        <w:tc>
          <w:tcPr>
            <w:tcW w:w="709" w:type="dxa"/>
            <w:tcBorders>
              <w:top w:val="single" w:sz="12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  <w:vAlign w:val="center"/>
          </w:tcPr>
          <w:p w14:paraId="51C9D9A1" w14:textId="77777777" w:rsidR="00673722" w:rsidRPr="006846EA" w:rsidRDefault="00673722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4" w:space="0" w:color="1F497D" w:themeColor="text2"/>
            </w:tcBorders>
            <w:vAlign w:val="center"/>
          </w:tcPr>
          <w:p w14:paraId="47AECA28" w14:textId="04C0964A" w:rsidR="00673722" w:rsidRPr="006846EA" w:rsidRDefault="00673722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Male</w:t>
            </w:r>
          </w:p>
        </w:tc>
        <w:tc>
          <w:tcPr>
            <w:tcW w:w="708" w:type="dxa"/>
            <w:tcBorders>
              <w:top w:val="single" w:sz="12" w:space="0" w:color="1F497D" w:themeColor="text2"/>
              <w:left w:val="single" w:sz="4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178E441D" w14:textId="77777777" w:rsidR="00673722" w:rsidRPr="006846EA" w:rsidRDefault="00673722" w:rsidP="006D3CD2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673722" w:rsidRPr="006846EA" w14:paraId="31141834" w14:textId="77777777" w:rsidTr="005239FF">
        <w:trPr>
          <w:trHeight w:val="440"/>
        </w:trPr>
        <w:tc>
          <w:tcPr>
            <w:tcW w:w="3104" w:type="dxa"/>
            <w:vMerge/>
            <w:tcBorders>
              <w:left w:val="single" w:sz="12" w:space="0" w:color="1F497D" w:themeColor="text2"/>
              <w:right w:val="single" w:sz="12" w:space="0" w:color="1F497D" w:themeColor="text2"/>
            </w:tcBorders>
          </w:tcPr>
          <w:p w14:paraId="3D3B4A40" w14:textId="77777777" w:rsidR="00673722" w:rsidRPr="006846EA" w:rsidRDefault="00673722" w:rsidP="006D3CD2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1F497D" w:themeColor="text2"/>
              <w:left w:val="single" w:sz="12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14:paraId="269C51D1" w14:textId="77777777" w:rsidR="00673722" w:rsidRPr="006846EA" w:rsidRDefault="00673722" w:rsidP="4F6EC22A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In another way</w:t>
            </w:r>
          </w:p>
        </w:tc>
        <w:tc>
          <w:tcPr>
            <w:tcW w:w="70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  <w:vAlign w:val="center"/>
          </w:tcPr>
          <w:p w14:paraId="55FB8D3A" w14:textId="77777777" w:rsidR="00673722" w:rsidRPr="006846EA" w:rsidRDefault="00673722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4" w:space="0" w:color="1F497D" w:themeColor="text2"/>
            </w:tcBorders>
            <w:vAlign w:val="center"/>
          </w:tcPr>
          <w:p w14:paraId="2E65BCCB" w14:textId="77777777" w:rsidR="00673722" w:rsidRPr="006846EA" w:rsidRDefault="00673722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708" w:type="dxa"/>
            <w:tcBorders>
              <w:top w:val="single" w:sz="12" w:space="0" w:color="1F497D" w:themeColor="text2"/>
              <w:left w:val="single" w:sz="4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10087F9B" w14:textId="77777777" w:rsidR="00673722" w:rsidRPr="006846EA" w:rsidRDefault="00673722" w:rsidP="006D3CD2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89760E" w:rsidRPr="006846EA" w14:paraId="31D19998" w14:textId="77777777" w:rsidTr="005239FF">
        <w:trPr>
          <w:trHeight w:val="381"/>
        </w:trPr>
        <w:tc>
          <w:tcPr>
            <w:tcW w:w="3104" w:type="dxa"/>
            <w:vMerge/>
            <w:tcBorders>
              <w:left w:val="single" w:sz="12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</w:tcPr>
          <w:p w14:paraId="5D08FB48" w14:textId="77777777" w:rsidR="0089760E" w:rsidRPr="006846EA" w:rsidRDefault="0089760E" w:rsidP="79A5A7C0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nil"/>
            </w:tcBorders>
            <w:vAlign w:val="center"/>
          </w:tcPr>
          <w:p w14:paraId="6AE6894F" w14:textId="0A017156" w:rsidR="0089760E" w:rsidRPr="006846EA" w:rsidRDefault="005239FF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bookmarkStart w:id="0" w:name="OLE_LINK35"/>
            <w:bookmarkStart w:id="1" w:name="OLE_LINK36"/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If another way, please specify:</w:t>
            </w:r>
            <w:bookmarkEnd w:id="0"/>
            <w:bookmarkEnd w:id="1"/>
          </w:p>
        </w:tc>
        <w:tc>
          <w:tcPr>
            <w:tcW w:w="2976" w:type="dxa"/>
            <w:gridSpan w:val="2"/>
            <w:tcBorders>
              <w:top w:val="single" w:sz="12" w:space="0" w:color="1F497D" w:themeColor="text2"/>
              <w:left w:val="nil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7BC0E301" w14:textId="77777777" w:rsidR="0089760E" w:rsidRPr="006846EA" w:rsidRDefault="0089760E" w:rsidP="006D3CD2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282DA8" w:rsidRPr="006846EA" w14:paraId="41DF56AB" w14:textId="77777777" w:rsidTr="40EE32B4">
        <w:trPr>
          <w:trHeight w:val="381"/>
        </w:trPr>
        <w:tc>
          <w:tcPr>
            <w:tcW w:w="3104" w:type="dxa"/>
            <w:vMerge w:val="restart"/>
            <w:tcBorders>
              <w:top w:val="single" w:sz="12" w:space="0" w:color="1F497D" w:themeColor="text2"/>
              <w:left w:val="single" w:sz="12" w:space="0" w:color="1F497D" w:themeColor="text2"/>
              <w:bottom w:val="single" w:sz="4" w:space="0" w:color="1F497D" w:themeColor="text2"/>
              <w:right w:val="single" w:sz="12" w:space="0" w:color="1F497D" w:themeColor="text2"/>
            </w:tcBorders>
          </w:tcPr>
          <w:p w14:paraId="6AF153E3" w14:textId="15878517" w:rsidR="00282DA8" w:rsidRPr="006846EA" w:rsidRDefault="52AF7FFF" w:rsidP="79A5A7C0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color w:val="auto"/>
                <w:sz w:val="20"/>
                <w:szCs w:val="20"/>
              </w:rPr>
              <w:t xml:space="preserve">Does your gender differ from the sex you were assigned at birth? </w:t>
            </w: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4" w:space="0" w:color="1F497D" w:themeColor="text2"/>
            </w:tcBorders>
            <w:vAlign w:val="center"/>
          </w:tcPr>
          <w:p w14:paraId="472C12DE" w14:textId="77777777" w:rsidR="00282DA8" w:rsidRPr="006846EA" w:rsidRDefault="00282DA8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Yes</w:t>
            </w:r>
          </w:p>
        </w:tc>
        <w:tc>
          <w:tcPr>
            <w:tcW w:w="709" w:type="dxa"/>
            <w:tcBorders>
              <w:top w:val="single" w:sz="12" w:space="0" w:color="1F497D" w:themeColor="text2"/>
              <w:left w:val="single" w:sz="4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00DC9B9B" w14:textId="77777777" w:rsidR="00282DA8" w:rsidRPr="006846EA" w:rsidRDefault="00282DA8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4" w:space="0" w:color="1F497D" w:themeColor="text2"/>
            </w:tcBorders>
            <w:vAlign w:val="center"/>
          </w:tcPr>
          <w:p w14:paraId="2A4A2B54" w14:textId="77777777" w:rsidR="00282DA8" w:rsidRPr="006846EA" w:rsidRDefault="00282DA8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No</w:t>
            </w:r>
          </w:p>
        </w:tc>
        <w:tc>
          <w:tcPr>
            <w:tcW w:w="708" w:type="dxa"/>
            <w:tcBorders>
              <w:top w:val="single" w:sz="12" w:space="0" w:color="1F497D" w:themeColor="text2"/>
              <w:left w:val="single" w:sz="4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14:paraId="7A6CFAD2" w14:textId="77777777" w:rsidR="00282DA8" w:rsidRPr="006846EA" w:rsidRDefault="00282DA8" w:rsidP="006D3CD2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  <w:tr w:rsidR="002306D7" w:rsidRPr="006846EA" w14:paraId="6BA93794" w14:textId="77777777" w:rsidTr="007B4619">
        <w:trPr>
          <w:gridAfter w:val="2"/>
          <w:wAfter w:w="2976" w:type="dxa"/>
          <w:trHeight w:val="425"/>
        </w:trPr>
        <w:tc>
          <w:tcPr>
            <w:tcW w:w="3104" w:type="dxa"/>
            <w:vMerge/>
          </w:tcPr>
          <w:p w14:paraId="300CB078" w14:textId="77777777" w:rsidR="002306D7" w:rsidRPr="00D15A46" w:rsidRDefault="002306D7" w:rsidP="006D3CD2">
            <w:pPr>
              <w:pStyle w:val="CoverHeading2"/>
              <w:spacing w:before="0" w:after="0"/>
              <w:jc w:val="left"/>
              <w:rPr>
                <w:color w:val="au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</w:tcBorders>
            <w:vAlign w:val="center"/>
          </w:tcPr>
          <w:p w14:paraId="71DAB6F8" w14:textId="77777777" w:rsidR="002306D7" w:rsidRPr="006846EA" w:rsidRDefault="002306D7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  <w:r w:rsidRPr="006846EA"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709" w:type="dxa"/>
            <w:tcBorders>
              <w:top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vAlign w:val="center"/>
          </w:tcPr>
          <w:p w14:paraId="6EAA3DF4" w14:textId="77777777" w:rsidR="002306D7" w:rsidRPr="006846EA" w:rsidRDefault="002306D7" w:rsidP="009B6A5B">
            <w:pPr>
              <w:pStyle w:val="CoverHeading2"/>
              <w:spacing w:before="0" w:after="0"/>
              <w:jc w:val="left"/>
              <w:rPr>
                <w:rFonts w:ascii="Mind Meridian" w:hAnsi="Mind Meridian" w:cs="Mind Meridian"/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14:paraId="28EA0719" w14:textId="0CA2A945" w:rsidR="00BA1574" w:rsidRPr="00CD3039" w:rsidRDefault="00BA1574" w:rsidP="79A5A7C0">
      <w:pPr>
        <w:pStyle w:val="CoverHeading2"/>
        <w:spacing w:before="240"/>
        <w:jc w:val="left"/>
        <w:rPr>
          <w:rFonts w:ascii="Mind Meridian Display" w:hAnsi="Mind Meridian Display" w:cs="Mind Meridian Display"/>
          <w:b w:val="0"/>
          <w:bCs w:val="0"/>
          <w:color w:val="auto"/>
          <w:sz w:val="22"/>
          <w:szCs w:val="22"/>
        </w:rPr>
      </w:pPr>
      <w:r w:rsidRPr="00CD3039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>Sexual Orientation</w:t>
      </w:r>
    </w:p>
    <w:p w14:paraId="7F42B0FB" w14:textId="724B50E8" w:rsidR="00BA1574" w:rsidRPr="00CD3039" w:rsidRDefault="00BA1574" w:rsidP="79A5A7C0">
      <w:pPr>
        <w:pStyle w:val="CoverHeading2"/>
        <w:spacing w:before="240"/>
        <w:jc w:val="left"/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</w:pPr>
      <w:r w:rsidRPr="00CD3039"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  <w:t>How would you describe your sexual orientation?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ook w:val="04A0" w:firstRow="1" w:lastRow="0" w:firstColumn="1" w:lastColumn="0" w:noHBand="0" w:noVBand="1"/>
      </w:tblPr>
      <w:tblGrid>
        <w:gridCol w:w="3529"/>
        <w:gridCol w:w="709"/>
        <w:gridCol w:w="4111"/>
        <w:gridCol w:w="648"/>
      </w:tblGrid>
      <w:tr w:rsidR="00BA1574" w:rsidRPr="005B2701" w14:paraId="076B4B6B" w14:textId="77777777" w:rsidTr="005239FF">
        <w:trPr>
          <w:trHeight w:val="429"/>
        </w:trPr>
        <w:tc>
          <w:tcPr>
            <w:tcW w:w="3529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3C8C8E23" w14:textId="76A8CDF2" w:rsidR="00BA1574" w:rsidRPr="00CD3039" w:rsidRDefault="005B2701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Asexual</w:t>
            </w:r>
            <w:r w:rsidRPr="00CD3039">
              <w:rPr>
                <w:rFonts w:ascii="Mind Meridian" w:hAnsi="Mind Meridian" w:cs="Mind Meridi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7359F6A" w14:textId="69DC95ED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5F31A961" w14:textId="3A209DC6" w:rsidR="00BA1574" w:rsidRPr="00CD3039" w:rsidRDefault="005B2701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color w:val="auto"/>
                <w:sz w:val="20"/>
                <w:szCs w:val="20"/>
              </w:rPr>
              <w:t xml:space="preserve">Bisexual </w:t>
            </w:r>
          </w:p>
        </w:tc>
        <w:tc>
          <w:tcPr>
            <w:tcW w:w="648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F3BE275" w14:textId="13E07D7D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1B58A1" w:rsidRPr="005B2701" w14:paraId="5A260891" w14:textId="77777777" w:rsidTr="005239FF">
        <w:trPr>
          <w:trHeight w:val="413"/>
        </w:trPr>
        <w:tc>
          <w:tcPr>
            <w:tcW w:w="35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3A390217" w14:textId="10517D17" w:rsidR="00BA1574" w:rsidRPr="00CD3039" w:rsidRDefault="005B2701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color w:val="auto"/>
                <w:sz w:val="20"/>
                <w:szCs w:val="20"/>
              </w:rPr>
              <w:t>Gay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8120B5E" w14:textId="4E708CCC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274AD4EA" w14:textId="77777777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color w:val="auto"/>
                <w:sz w:val="20"/>
                <w:szCs w:val="20"/>
              </w:rPr>
              <w:t>Heterosexual / Straight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CD6DE96" w14:textId="263ADF9B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1B58A1" w:rsidRPr="005B2701" w14:paraId="35D26868" w14:textId="77777777" w:rsidTr="005239FF">
        <w:trPr>
          <w:trHeight w:val="419"/>
        </w:trPr>
        <w:tc>
          <w:tcPr>
            <w:tcW w:w="3529" w:type="dxa"/>
            <w:tcBorders>
              <w:top w:val="single" w:sz="4" w:space="0" w:color="4F81BD" w:themeColor="accent1"/>
              <w:bottom w:val="single" w:sz="12" w:space="0" w:color="1F497D" w:themeColor="text2"/>
              <w:right w:val="single" w:sz="4" w:space="0" w:color="4F81BD" w:themeColor="accent1"/>
            </w:tcBorders>
            <w:vAlign w:val="center"/>
          </w:tcPr>
          <w:p w14:paraId="0023880F" w14:textId="44F1B121" w:rsidR="00BA1574" w:rsidRPr="00CD3039" w:rsidRDefault="005B2701" w:rsidP="005239FF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color w:val="auto"/>
                <w:sz w:val="20"/>
                <w:szCs w:val="20"/>
              </w:rPr>
              <w:t>Lesbian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6E2751B5" w14:textId="4ED656EF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757677AD" w14:textId="317320F7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In another way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CDA17DD" w14:textId="3BA103D1" w:rsidR="00BA1574" w:rsidRPr="00CD3039" w:rsidRDefault="00BA1574" w:rsidP="005239FF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</w:tr>
      <w:tr w:rsidR="005239FF" w:rsidRPr="005B2701" w14:paraId="0FE992E9" w14:textId="77777777" w:rsidTr="00926FC2">
        <w:trPr>
          <w:trHeight w:val="419"/>
        </w:trPr>
        <w:tc>
          <w:tcPr>
            <w:tcW w:w="3529" w:type="dxa"/>
            <w:tcBorders>
              <w:top w:val="single" w:sz="4" w:space="0" w:color="4F81BD" w:themeColor="accent1"/>
              <w:bottom w:val="single" w:sz="12" w:space="0" w:color="1F497D" w:themeColor="text2"/>
              <w:right w:val="single" w:sz="4" w:space="0" w:color="4F81BD" w:themeColor="accent1"/>
            </w:tcBorders>
            <w:vAlign w:val="center"/>
          </w:tcPr>
          <w:p w14:paraId="402E72F1" w14:textId="0303627A" w:rsidR="005239FF" w:rsidRPr="00CD3039" w:rsidRDefault="005239FF" w:rsidP="005239FF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50FC6177" w14:textId="77777777" w:rsidR="005239FF" w:rsidRPr="00CD3039" w:rsidRDefault="005239FF" w:rsidP="005239FF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4759" w:type="dxa"/>
            <w:gridSpan w:val="2"/>
            <w:tcBorders>
              <w:top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4BC64248" w14:textId="36B7702C" w:rsidR="005239FF" w:rsidRPr="00CD3039" w:rsidRDefault="00926FC2" w:rsidP="005239FF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CD3039">
              <w:rPr>
                <w:rFonts w:ascii="Mind Meridian" w:hAnsi="Mind Meridian" w:cs="Mind Meridian"/>
                <w:color w:val="auto"/>
                <w:sz w:val="20"/>
                <w:szCs w:val="20"/>
              </w:rPr>
              <w:t>If another way, please specify:</w:t>
            </w:r>
          </w:p>
        </w:tc>
      </w:tr>
    </w:tbl>
    <w:p w14:paraId="0B8C5264" w14:textId="3F12A4BC" w:rsidR="00BA1574" w:rsidRPr="00347AAE" w:rsidRDefault="00BA1574" w:rsidP="79A5A7C0">
      <w:pPr>
        <w:pStyle w:val="CoverHeading2"/>
        <w:spacing w:before="240"/>
        <w:jc w:val="left"/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</w:pPr>
      <w:r w:rsidRPr="00347AAE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>Religion and Belief</w:t>
      </w:r>
    </w:p>
    <w:p w14:paraId="1981625E" w14:textId="07CCBD01" w:rsidR="2DB2E865" w:rsidRPr="00347AAE" w:rsidRDefault="2DB2E865" w:rsidP="79A5A7C0">
      <w:pPr>
        <w:pStyle w:val="CoverHeading2"/>
        <w:spacing w:before="240"/>
        <w:jc w:val="left"/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</w:pPr>
      <w:r w:rsidRPr="00347AAE"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  <w:t>Please tick as appropriate</w:t>
      </w:r>
    </w:p>
    <w:tbl>
      <w:tblPr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ook w:val="04A0" w:firstRow="1" w:lastRow="0" w:firstColumn="1" w:lastColumn="0" w:noHBand="0" w:noVBand="1"/>
      </w:tblPr>
      <w:tblGrid>
        <w:gridCol w:w="3529"/>
        <w:gridCol w:w="709"/>
        <w:gridCol w:w="4111"/>
        <w:gridCol w:w="648"/>
      </w:tblGrid>
      <w:tr w:rsidR="00BA1574" w:rsidRPr="00926FC2" w14:paraId="60B3F2E4" w14:textId="77777777" w:rsidTr="40EE32B4">
        <w:trPr>
          <w:trHeight w:val="432"/>
        </w:trPr>
        <w:tc>
          <w:tcPr>
            <w:tcW w:w="3529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214174F0" w14:textId="06035DAE" w:rsidR="00BA1574" w:rsidRPr="00263C84" w:rsidRDefault="001B58A1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Buddhist</w:t>
            </w:r>
          </w:p>
        </w:tc>
        <w:tc>
          <w:tcPr>
            <w:tcW w:w="709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72FCDE9" w14:textId="03812BCE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2FFB62B9" w14:textId="14E0900F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Christian</w:t>
            </w:r>
          </w:p>
        </w:tc>
        <w:tc>
          <w:tcPr>
            <w:tcW w:w="648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A072F71" w14:textId="2B1C3FD8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1B58A1" w:rsidRPr="00926FC2" w14:paraId="24F4335D" w14:textId="77777777" w:rsidTr="40EE32B4">
        <w:trPr>
          <w:trHeight w:val="417"/>
        </w:trPr>
        <w:tc>
          <w:tcPr>
            <w:tcW w:w="35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727A03CB" w14:textId="7777777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Hindu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DF08353" w14:textId="0D7A23E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1EEAD54E" w14:textId="7777777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Jewish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205D61F" w14:textId="63D18B0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1B58A1" w:rsidRPr="00926FC2" w14:paraId="4E15A43D" w14:textId="77777777" w:rsidTr="40EE32B4">
        <w:trPr>
          <w:trHeight w:val="423"/>
        </w:trPr>
        <w:tc>
          <w:tcPr>
            <w:tcW w:w="35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476330EE" w14:textId="7777777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Muslim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358F280" w14:textId="21C012E3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65C02C0" w14:textId="7777777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Sikh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2E248F4" w14:textId="75CA0FEA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</w:tr>
      <w:tr w:rsidR="00BA1574" w:rsidRPr="00926FC2" w14:paraId="1F04060F" w14:textId="77777777" w:rsidTr="008C43EB">
        <w:trPr>
          <w:trHeight w:val="415"/>
        </w:trPr>
        <w:tc>
          <w:tcPr>
            <w:tcW w:w="3529" w:type="dxa"/>
            <w:tcBorders>
              <w:top w:val="single" w:sz="4" w:space="0" w:color="4F81BD" w:themeColor="accent1"/>
              <w:bottom w:val="single" w:sz="4" w:space="0" w:color="1F497D" w:themeColor="text2"/>
              <w:right w:val="single" w:sz="4" w:space="0" w:color="4F81BD" w:themeColor="accent1"/>
            </w:tcBorders>
            <w:vAlign w:val="center"/>
          </w:tcPr>
          <w:p w14:paraId="5DF5F852" w14:textId="7777777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Other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1F497D" w:themeColor="text2"/>
            </w:tcBorders>
            <w:shd w:val="clear" w:color="auto" w:fill="auto"/>
            <w:vAlign w:val="center"/>
          </w:tcPr>
          <w:p w14:paraId="40443EB3" w14:textId="7A7729F5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12" w:space="0" w:color="1F497D" w:themeColor="text2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15263BDC" w14:textId="77777777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No religion/belief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76D330CC" w14:textId="01BE570B" w:rsidR="00BA1574" w:rsidRPr="00263C84" w:rsidRDefault="00BA1574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</w:tr>
      <w:tr w:rsidR="00926FC2" w:rsidRPr="00926FC2" w14:paraId="0F64279E" w14:textId="77777777" w:rsidTr="008C43EB">
        <w:trPr>
          <w:trHeight w:val="415"/>
        </w:trPr>
        <w:tc>
          <w:tcPr>
            <w:tcW w:w="4238" w:type="dxa"/>
            <w:gridSpan w:val="2"/>
            <w:tcBorders>
              <w:top w:val="nil"/>
            </w:tcBorders>
            <w:vAlign w:val="center"/>
          </w:tcPr>
          <w:p w14:paraId="2811372A" w14:textId="1B9D05C8" w:rsidR="00926FC2" w:rsidRPr="00263C84" w:rsidRDefault="008C43EB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If other, please specify:</w:t>
            </w:r>
          </w:p>
        </w:tc>
        <w:tc>
          <w:tcPr>
            <w:tcW w:w="4111" w:type="dxa"/>
            <w:tcBorders>
              <w:top w:val="single" w:sz="12" w:space="0" w:color="1F497D" w:themeColor="text2"/>
              <w:bottom w:val="single" w:sz="12" w:space="0" w:color="1F497D" w:themeColor="text2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377E08B8" w14:textId="1C5ADED6" w:rsidR="00926FC2" w:rsidRPr="00263C84" w:rsidRDefault="00926FC2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648" w:type="dxa"/>
            <w:tcBorders>
              <w:top w:val="single" w:sz="12" w:space="0" w:color="1F497D" w:themeColor="text2"/>
              <w:left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7921591A" w14:textId="77777777" w:rsidR="00926FC2" w:rsidRPr="00263C84" w:rsidRDefault="00926FC2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</w:tr>
    </w:tbl>
    <w:p w14:paraId="54337B47" w14:textId="02C34E29" w:rsidR="00955466" w:rsidRPr="00263C84" w:rsidRDefault="00AE1CDD" w:rsidP="79A5A7C0">
      <w:pPr>
        <w:pStyle w:val="CoverHeading2"/>
        <w:spacing w:before="240"/>
        <w:jc w:val="left"/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</w:pPr>
      <w:r w:rsidRPr="00263C84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>Physical/Sensory Disability or Long-term condition</w:t>
      </w:r>
      <w:r w:rsidR="00111E0D" w:rsidRPr="00263C84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 xml:space="preserve"> </w:t>
      </w:r>
      <w:r w:rsidR="007B6E50" w:rsidRPr="00263C84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 xml:space="preserve"> </w:t>
      </w:r>
      <w:r w:rsidR="00955466" w:rsidRPr="00263C84">
        <w:rPr>
          <w:rFonts w:ascii="Mind Meridian Display" w:hAnsi="Mind Meridian Display" w:cs="Mind Meridian Display"/>
          <w:b w:val="0"/>
          <w:bCs w:val="0"/>
          <w:color w:val="002060"/>
          <w:sz w:val="22"/>
          <w:szCs w:val="22"/>
        </w:rPr>
        <w:t xml:space="preserve"> </w:t>
      </w:r>
    </w:p>
    <w:p w14:paraId="0C0B1C44" w14:textId="10DA87BD" w:rsidR="001B58A1" w:rsidRPr="00263C84" w:rsidRDefault="001B58A1" w:rsidP="79A5A7C0">
      <w:pPr>
        <w:pStyle w:val="CoverHeading2"/>
        <w:jc w:val="left"/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</w:pPr>
      <w:r w:rsidRPr="00263C84"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  <w:t>Do you consider yourself to have any of the following health conditions or disabilities?</w:t>
      </w:r>
      <w:r w:rsidR="00072274" w:rsidRPr="00263C84">
        <w:rPr>
          <w:rFonts w:ascii="Mind Meridian" w:hAnsi="Mind Meridian" w:cs="Mind Meridian"/>
          <w:b w:val="0"/>
          <w:bCs w:val="0"/>
          <w:color w:val="auto"/>
          <w:sz w:val="22"/>
          <w:szCs w:val="22"/>
        </w:rPr>
        <w:t xml:space="preserve">  Please select all that apply.</w:t>
      </w:r>
    </w:p>
    <w:tbl>
      <w:tblPr>
        <w:tblW w:w="0" w:type="auto"/>
        <w:tblBorders>
          <w:top w:val="single" w:sz="12" w:space="0" w:color="1F497D"/>
          <w:left w:val="single" w:sz="12" w:space="0" w:color="1F497D"/>
          <w:bottom w:val="single" w:sz="12" w:space="0" w:color="1F497D"/>
          <w:right w:val="single" w:sz="12" w:space="0" w:color="1F497D"/>
          <w:insideH w:val="single" w:sz="12" w:space="0" w:color="1F497D"/>
          <w:insideV w:val="single" w:sz="12" w:space="0" w:color="1F497D"/>
        </w:tblBorders>
        <w:tblLook w:val="04A0" w:firstRow="1" w:lastRow="0" w:firstColumn="1" w:lastColumn="0" w:noHBand="0" w:noVBand="1"/>
      </w:tblPr>
      <w:tblGrid>
        <w:gridCol w:w="3529"/>
        <w:gridCol w:w="709"/>
        <w:gridCol w:w="4111"/>
        <w:gridCol w:w="648"/>
      </w:tblGrid>
      <w:tr w:rsidR="001B58A1" w:rsidRPr="00263C84" w14:paraId="40512F59" w14:textId="77777777" w:rsidTr="40EE32B4">
        <w:trPr>
          <w:trHeight w:val="432"/>
        </w:trPr>
        <w:tc>
          <w:tcPr>
            <w:tcW w:w="3529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65E2033E" w14:textId="447660D4" w:rsidR="001B58A1" w:rsidRPr="00263C84" w:rsidRDefault="00585D3C" w:rsidP="00585D3C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Learning difficulty</w:t>
            </w: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AA35A02" w14:textId="77777777" w:rsidR="001B58A1" w:rsidRPr="00263C84" w:rsidRDefault="001B58A1" w:rsidP="003E2512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57C0DB90" w14:textId="0AA06A22" w:rsidR="001B58A1" w:rsidRPr="00263C84" w:rsidRDefault="001B58A1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 xml:space="preserve">Long term illness or condition </w:t>
            </w:r>
          </w:p>
        </w:tc>
        <w:tc>
          <w:tcPr>
            <w:tcW w:w="648" w:type="dxa"/>
            <w:tcBorders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1CB3FF2D" w14:textId="77777777" w:rsidR="001B58A1" w:rsidRPr="00263C84" w:rsidRDefault="001B58A1" w:rsidP="003E2512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1B58A1" w:rsidRPr="00263C84" w14:paraId="4B89B539" w14:textId="77777777" w:rsidTr="40EE32B4">
        <w:trPr>
          <w:trHeight w:val="417"/>
        </w:trPr>
        <w:tc>
          <w:tcPr>
            <w:tcW w:w="3529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14:paraId="0592468C" w14:textId="1C303AF1" w:rsidR="001B58A1" w:rsidRPr="00263C84" w:rsidRDefault="00585D3C" w:rsidP="00585D3C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 xml:space="preserve">Mental health condition 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7A91AD6" w14:textId="77777777" w:rsidR="001B58A1" w:rsidRPr="00263C84" w:rsidRDefault="001B58A1" w:rsidP="003E2512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0D776381" w14:textId="023DBB06" w:rsidR="001B58A1" w:rsidRPr="00263C84" w:rsidRDefault="00585D3C" w:rsidP="001B58A1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Physical impairment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38310496" w14:textId="77777777" w:rsidR="001B58A1" w:rsidRPr="00263C84" w:rsidRDefault="001B58A1" w:rsidP="003E2512">
            <w:pPr>
              <w:pStyle w:val="Default"/>
              <w:rPr>
                <w:rFonts w:ascii="Mind Meridian" w:hAnsi="Mind Meridian" w:cs="Mind Meridian"/>
                <w:color w:val="auto"/>
                <w:sz w:val="20"/>
                <w:szCs w:val="20"/>
              </w:rPr>
            </w:pPr>
          </w:p>
        </w:tc>
      </w:tr>
      <w:tr w:rsidR="001B58A1" w:rsidRPr="00263C84" w14:paraId="787F0655" w14:textId="77777777" w:rsidTr="40EE32B4">
        <w:trPr>
          <w:trHeight w:val="423"/>
        </w:trPr>
        <w:tc>
          <w:tcPr>
            <w:tcW w:w="3529" w:type="dxa"/>
            <w:tcBorders>
              <w:top w:val="single" w:sz="4" w:space="0" w:color="4F81BD" w:themeColor="accent1"/>
              <w:bottom w:val="single" w:sz="12" w:space="0" w:color="1F497D" w:themeColor="text2"/>
              <w:right w:val="single" w:sz="4" w:space="0" w:color="4F81BD" w:themeColor="accent1"/>
            </w:tcBorders>
            <w:vAlign w:val="center"/>
          </w:tcPr>
          <w:p w14:paraId="7CFA3787" w14:textId="7FB9ADE9" w:rsidR="001B58A1" w:rsidRPr="00263C84" w:rsidRDefault="00585D3C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>Visual or hearing impairment</w:t>
            </w:r>
          </w:p>
        </w:tc>
        <w:tc>
          <w:tcPr>
            <w:tcW w:w="70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26311E7F" w14:textId="77777777" w:rsidR="001B58A1" w:rsidRPr="00263C84" w:rsidRDefault="001B58A1" w:rsidP="003E2512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4" w:space="0" w:color="4F81BD" w:themeColor="accent1"/>
              <w:bottom w:val="single" w:sz="12" w:space="0" w:color="1F497D" w:themeColor="text2"/>
              <w:right w:val="single" w:sz="4" w:space="0" w:color="4F81BD" w:themeColor="accent1"/>
            </w:tcBorders>
            <w:shd w:val="clear" w:color="auto" w:fill="auto"/>
            <w:vAlign w:val="center"/>
          </w:tcPr>
          <w:p w14:paraId="456BA9B4" w14:textId="0535F7DC" w:rsidR="001B58A1" w:rsidRPr="00263C84" w:rsidRDefault="001B58A1" w:rsidP="001B58A1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color w:val="auto"/>
                <w:sz w:val="20"/>
                <w:szCs w:val="20"/>
              </w:rPr>
              <w:t xml:space="preserve">None 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12" w:space="0" w:color="1F497D" w:themeColor="text2"/>
            </w:tcBorders>
            <w:shd w:val="clear" w:color="auto" w:fill="auto"/>
            <w:vAlign w:val="center"/>
          </w:tcPr>
          <w:p w14:paraId="4E5A47BD" w14:textId="77777777" w:rsidR="001B58A1" w:rsidRPr="00263C84" w:rsidRDefault="001B58A1" w:rsidP="003E2512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</w:tr>
      <w:tr w:rsidR="00AD5AC1" w:rsidRPr="00263C84" w14:paraId="0621685E" w14:textId="77777777" w:rsidTr="40EE32B4">
        <w:trPr>
          <w:gridAfter w:val="2"/>
          <w:wAfter w:w="4759" w:type="dxa"/>
          <w:trHeight w:val="400"/>
        </w:trPr>
        <w:tc>
          <w:tcPr>
            <w:tcW w:w="3529" w:type="dxa"/>
            <w:tcBorders>
              <w:right w:val="single" w:sz="4" w:space="0" w:color="4F81BD" w:themeColor="accent1"/>
            </w:tcBorders>
            <w:vAlign w:val="center"/>
          </w:tcPr>
          <w:p w14:paraId="2B9571AB" w14:textId="77777777" w:rsidR="00AD5AC1" w:rsidRPr="00263C84" w:rsidRDefault="00AD5AC1" w:rsidP="00CA0655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  <w:r w:rsidRPr="00263C84"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  <w:t>Rather not say</w:t>
            </w:r>
          </w:p>
        </w:tc>
        <w:tc>
          <w:tcPr>
            <w:tcW w:w="709" w:type="dxa"/>
            <w:tcBorders>
              <w:left w:val="single" w:sz="4" w:space="0" w:color="4F81BD" w:themeColor="accent1"/>
            </w:tcBorders>
            <w:shd w:val="clear" w:color="auto" w:fill="auto"/>
            <w:vAlign w:val="center"/>
          </w:tcPr>
          <w:p w14:paraId="1F366DDD" w14:textId="77777777" w:rsidR="00AD5AC1" w:rsidRPr="00263C84" w:rsidRDefault="00AD5AC1" w:rsidP="00CA0655">
            <w:pPr>
              <w:pStyle w:val="Default"/>
              <w:rPr>
                <w:rFonts w:ascii="Mind Meridian" w:hAnsi="Mind Meridian" w:cs="Mind Meridian"/>
                <w:noProof/>
                <w:color w:val="auto"/>
                <w:sz w:val="20"/>
                <w:szCs w:val="20"/>
              </w:rPr>
            </w:pPr>
          </w:p>
        </w:tc>
      </w:tr>
    </w:tbl>
    <w:p w14:paraId="08A6C028" w14:textId="77777777" w:rsidR="006342C5" w:rsidRDefault="006342C5" w:rsidP="005B20EC">
      <w:pPr>
        <w:spacing w:after="120"/>
        <w:rPr>
          <w:rFonts w:ascii="Arial" w:hAnsi="Arial" w:cs="Arial"/>
          <w:sz w:val="22"/>
          <w:szCs w:val="22"/>
        </w:rPr>
      </w:pPr>
    </w:p>
    <w:p w14:paraId="236EB0B6" w14:textId="55D2878B" w:rsidR="005B20EC" w:rsidRPr="00263C84" w:rsidRDefault="005B20EC" w:rsidP="005B20EC">
      <w:pPr>
        <w:spacing w:after="120"/>
        <w:rPr>
          <w:rFonts w:ascii="Mind Meridian" w:hAnsi="Mind Meridian" w:cs="Mind Meridian"/>
          <w:sz w:val="22"/>
          <w:szCs w:val="22"/>
        </w:rPr>
      </w:pPr>
      <w:r w:rsidRPr="00263C84">
        <w:rPr>
          <w:rFonts w:ascii="Mind Meridian" w:hAnsi="Mind Meridian" w:cs="Mind Meridian"/>
          <w:sz w:val="22"/>
          <w:szCs w:val="22"/>
        </w:rPr>
        <w:t xml:space="preserve">Thank you for your time and for providing this information. </w:t>
      </w:r>
    </w:p>
    <w:p w14:paraId="54337BB7" w14:textId="5CB5CA5A" w:rsidR="0061569D" w:rsidRPr="00263C84" w:rsidRDefault="004065D2" w:rsidP="00C81DBA">
      <w:pPr>
        <w:spacing w:after="120"/>
        <w:rPr>
          <w:rFonts w:ascii="Mind Meridian" w:hAnsi="Mind Meridian" w:cs="Mind Meridian"/>
          <w:sz w:val="22"/>
          <w:szCs w:val="22"/>
        </w:rPr>
      </w:pPr>
      <w:r w:rsidRPr="00263C84">
        <w:rPr>
          <w:rFonts w:ascii="Mind Meridian" w:hAnsi="Mind Meridian" w:cs="Mind Meridian"/>
          <w:sz w:val="22"/>
          <w:szCs w:val="22"/>
        </w:rPr>
        <w:t xml:space="preserve">We will treat all information provided on this </w:t>
      </w:r>
      <w:r w:rsidR="005B20EC" w:rsidRPr="00263C84">
        <w:rPr>
          <w:rFonts w:ascii="Mind Meridian" w:hAnsi="Mind Meridian" w:cs="Mind Meridian"/>
          <w:sz w:val="22"/>
          <w:szCs w:val="22"/>
        </w:rPr>
        <w:t xml:space="preserve">form </w:t>
      </w:r>
      <w:r w:rsidRPr="00263C84">
        <w:rPr>
          <w:rFonts w:ascii="Mind Meridian" w:hAnsi="Mind Meridian" w:cs="Mind Meridian"/>
          <w:sz w:val="22"/>
          <w:szCs w:val="22"/>
        </w:rPr>
        <w:t xml:space="preserve">as </w:t>
      </w:r>
      <w:proofErr w:type="gramStart"/>
      <w:r w:rsidRPr="00263C84">
        <w:rPr>
          <w:rFonts w:ascii="Mind Meridian" w:hAnsi="Mind Meridian" w:cs="Mind Meridian"/>
          <w:sz w:val="22"/>
          <w:szCs w:val="22"/>
        </w:rPr>
        <w:t>confidential</w:t>
      </w:r>
      <w:r w:rsidR="005B20EC" w:rsidRPr="00263C84">
        <w:rPr>
          <w:rFonts w:ascii="Mind Meridian" w:hAnsi="Mind Meridian" w:cs="Mind Meridian"/>
          <w:sz w:val="22"/>
          <w:szCs w:val="22"/>
        </w:rPr>
        <w:t>,</w:t>
      </w:r>
      <w:r w:rsidRPr="00263C84">
        <w:rPr>
          <w:rFonts w:ascii="Mind Meridian" w:hAnsi="Mind Meridian" w:cs="Mind Meridian"/>
          <w:sz w:val="22"/>
          <w:szCs w:val="22"/>
        </w:rPr>
        <w:t xml:space="preserve"> and</w:t>
      </w:r>
      <w:proofErr w:type="gramEnd"/>
      <w:r w:rsidRPr="00263C84">
        <w:rPr>
          <w:rFonts w:ascii="Mind Meridian" w:hAnsi="Mind Meridian" w:cs="Mind Meridian"/>
          <w:sz w:val="22"/>
          <w:szCs w:val="22"/>
        </w:rPr>
        <w:t xml:space="preserve"> will process with care and always in accordance with </w:t>
      </w:r>
      <w:r w:rsidR="005B20EC" w:rsidRPr="00263C84">
        <w:rPr>
          <w:rFonts w:ascii="Mind Meridian" w:hAnsi="Mind Meridian" w:cs="Mind Meridian"/>
          <w:sz w:val="22"/>
          <w:szCs w:val="22"/>
        </w:rPr>
        <w:t xml:space="preserve">our </w:t>
      </w:r>
      <w:r w:rsidRPr="00263C84">
        <w:rPr>
          <w:rFonts w:ascii="Mind Meridian" w:hAnsi="Mind Meridian" w:cs="Mind Meridian"/>
          <w:sz w:val="22"/>
          <w:szCs w:val="22"/>
        </w:rPr>
        <w:t>Privacy Policy, Data Protection Policy and Confidentiality Policy</w:t>
      </w:r>
      <w:r w:rsidR="005B20EC" w:rsidRPr="00263C84">
        <w:rPr>
          <w:rFonts w:ascii="Mind Meridian" w:hAnsi="Mind Meridian" w:cs="Mind Meridian"/>
          <w:sz w:val="22"/>
          <w:szCs w:val="22"/>
        </w:rPr>
        <w:t xml:space="preserve">.  </w:t>
      </w:r>
      <w:proofErr w:type="gramStart"/>
      <w:r w:rsidR="005B20EC" w:rsidRPr="00263C84">
        <w:rPr>
          <w:rFonts w:ascii="Mind Meridian" w:hAnsi="Mind Meridian" w:cs="Mind Meridian"/>
          <w:sz w:val="22"/>
          <w:szCs w:val="22"/>
        </w:rPr>
        <w:t>All of</w:t>
      </w:r>
      <w:proofErr w:type="gramEnd"/>
      <w:r w:rsidR="005B20EC" w:rsidRPr="00263C84">
        <w:rPr>
          <w:rFonts w:ascii="Mind Meridian" w:hAnsi="Mind Meridian" w:cs="Mind Meridian"/>
          <w:sz w:val="22"/>
          <w:szCs w:val="22"/>
        </w:rPr>
        <w:t xml:space="preserve"> these policies are available </w:t>
      </w:r>
      <w:r w:rsidRPr="00263C84">
        <w:rPr>
          <w:rFonts w:ascii="Mind Meridian" w:hAnsi="Mind Meridian" w:cs="Mind Meridian"/>
          <w:sz w:val="22"/>
          <w:szCs w:val="22"/>
        </w:rPr>
        <w:t xml:space="preserve">by request to </w:t>
      </w:r>
      <w:hyperlink r:id="rId11">
        <w:r w:rsidR="000F7884" w:rsidRPr="00263C84">
          <w:rPr>
            <w:rStyle w:val="Hyperlink"/>
            <w:rFonts w:ascii="Mind Meridian" w:hAnsi="Mind Meridian" w:cs="Mind Meridian"/>
            <w:sz w:val="22"/>
            <w:szCs w:val="22"/>
          </w:rPr>
          <w:t>info@rbmind.org</w:t>
        </w:r>
      </w:hyperlink>
      <w:r w:rsidRPr="00263C84">
        <w:rPr>
          <w:rFonts w:ascii="Mind Meridian" w:hAnsi="Mind Meridian" w:cs="Mind Meridian"/>
          <w:sz w:val="22"/>
          <w:szCs w:val="22"/>
        </w:rPr>
        <w:t>.</w:t>
      </w:r>
      <w:r w:rsidR="00D53BF1" w:rsidRPr="00263C84">
        <w:rPr>
          <w:rFonts w:ascii="Mind Meridian" w:hAnsi="Mind Meridian" w:cs="Mind Meridian"/>
          <w:color w:val="000000" w:themeColor="text1"/>
        </w:rPr>
        <w:t xml:space="preserve"> </w:t>
      </w:r>
    </w:p>
    <w:sectPr w:rsidR="0061569D" w:rsidRPr="00263C84" w:rsidSect="003636B9">
      <w:headerReference w:type="default" r:id="rId12"/>
      <w:type w:val="continuous"/>
      <w:pgSz w:w="11907" w:h="16840" w:code="9"/>
      <w:pgMar w:top="1440" w:right="1440" w:bottom="1440" w:left="1440" w:header="0" w:footer="970" w:gutter="0"/>
      <w:paperSrc w:first="15" w:other="15"/>
      <w:cols w:space="720" w:equalWidth="0">
        <w:col w:w="9027" w:space="553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A9238" w14:textId="77777777" w:rsidR="002C77AE" w:rsidRDefault="002C77AE">
      <w:r>
        <w:separator/>
      </w:r>
    </w:p>
    <w:p w14:paraId="72C8487B" w14:textId="77777777" w:rsidR="002C77AE" w:rsidRDefault="002C77AE"/>
    <w:p w14:paraId="0891843C" w14:textId="77777777" w:rsidR="002C77AE" w:rsidRDefault="002C77AE"/>
  </w:endnote>
  <w:endnote w:type="continuationSeparator" w:id="0">
    <w:p w14:paraId="4C6F5D12" w14:textId="77777777" w:rsidR="002C77AE" w:rsidRDefault="002C77AE">
      <w:r>
        <w:continuationSeparator/>
      </w:r>
    </w:p>
    <w:p w14:paraId="67525753" w14:textId="77777777" w:rsidR="002C77AE" w:rsidRDefault="002C77AE"/>
    <w:p w14:paraId="5CECF88C" w14:textId="77777777" w:rsidR="002C77AE" w:rsidRDefault="002C77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7DE1CD-5B01-A24A-9CCC-3772D5B1E732}"/>
    <w:embedBold r:id="rId2" w:fontKey="{43F204C6-34B2-874A-AEDB-86F7DE6C7C12}"/>
    <w:embedItalic r:id="rId3" w:fontKey="{B61FCCC8-27CC-AC44-9BE4-1D2287FD5EF0}"/>
    <w:embedBoldItalic r:id="rId4" w:fontKey="{43240FF1-454F-D141-9318-4E2CC979783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C8758AF-4017-8E4D-A718-7CF997219C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D1F5167-E7F4-1A4E-ADE2-CF61B91B52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3C7F840-F25B-6A44-9057-9A755F0C68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827AF95-3D5D-1E45-8624-C7B89AF37892}"/>
    <w:embedBold r:id="rId9" w:fontKey="{550EDB72-1700-3C49-85F9-FFC8EB18E875}"/>
    <w:embedBoldItalic r:id="rId10" w:fontKey="{B0D8B115-B57D-AF44-AD42-630390A8D7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43D14B3-D0A1-784B-B63B-02AB43FD927D}"/>
  </w:font>
  <w:font w:name="Sabon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  <w:embedRegular r:id="rId14" w:fontKey="{ED21169C-0754-F64F-9E2C-5EBD877E7E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8A24652B-B39D-374D-B911-C387D6529FBB}"/>
  </w:font>
  <w:font w:name="Mind Meridian Display">
    <w:altName w:val="Arial"/>
    <w:panose1 w:val="020B0604020202020204"/>
    <w:charset w:val="4D"/>
    <w:family w:val="swiss"/>
    <w:notTrueType/>
    <w:pitch w:val="variable"/>
    <w:sig w:usb0="A00000EF" w:usb1="5000606B" w:usb2="00000008" w:usb3="00000000" w:csb0="00000093" w:csb1="00000000"/>
  </w:font>
  <w:font w:name="Mind Meridian">
    <w:altName w:val="Times New Roman"/>
    <w:panose1 w:val="020B0604020202020204"/>
    <w:charset w:val="4D"/>
    <w:family w:val="swiss"/>
    <w:notTrueType/>
    <w:pitch w:val="variable"/>
    <w:sig w:usb0="A00000EF" w:usb1="5000606B" w:usb2="00000008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4CB28580-6AF0-C549-9BC4-11B2A4FDA5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A0263" w14:textId="77777777" w:rsidR="002C77AE" w:rsidRDefault="002C77AE">
      <w:r>
        <w:separator/>
      </w:r>
    </w:p>
    <w:p w14:paraId="63EA5186" w14:textId="77777777" w:rsidR="002C77AE" w:rsidRDefault="002C77AE"/>
    <w:p w14:paraId="2F467F69" w14:textId="77777777" w:rsidR="002C77AE" w:rsidRDefault="002C77AE"/>
  </w:footnote>
  <w:footnote w:type="continuationSeparator" w:id="0">
    <w:p w14:paraId="1C9EBAEE" w14:textId="77777777" w:rsidR="002C77AE" w:rsidRDefault="002C77AE">
      <w:r>
        <w:continuationSeparator/>
      </w:r>
    </w:p>
    <w:p w14:paraId="1075FE53" w14:textId="77777777" w:rsidR="002C77AE" w:rsidRDefault="002C77AE"/>
    <w:p w14:paraId="19AA8308" w14:textId="77777777" w:rsidR="002C77AE" w:rsidRDefault="002C77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7C08" w14:textId="237F936C" w:rsidR="00EF075F" w:rsidRDefault="0048007C" w:rsidP="00DC4769">
    <w:pPr>
      <w:tabs>
        <w:tab w:val="left" w:pos="630"/>
      </w:tabs>
      <w:ind w:left="5400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A0C81FD" wp14:editId="3CD7FCC1">
          <wp:simplePos x="0" y="0"/>
          <wp:positionH relativeFrom="column">
            <wp:posOffset>-733425</wp:posOffset>
          </wp:positionH>
          <wp:positionV relativeFrom="paragraph">
            <wp:posOffset>238125</wp:posOffset>
          </wp:positionV>
          <wp:extent cx="2228850" cy="467995"/>
          <wp:effectExtent l="0" t="0" r="0" b="8255"/>
          <wp:wrapThrough wrapText="bothSides">
            <wp:wrapPolygon edited="0">
              <wp:start x="369" y="0"/>
              <wp:lineTo x="0" y="12309"/>
              <wp:lineTo x="0" y="14947"/>
              <wp:lineTo x="1662" y="21102"/>
              <wp:lineTo x="2954" y="21102"/>
              <wp:lineTo x="21415" y="17585"/>
              <wp:lineTo x="21415" y="7034"/>
              <wp:lineTo x="3323" y="0"/>
              <wp:lineTo x="369" y="0"/>
            </wp:wrapPolygon>
          </wp:wrapThrough>
          <wp:docPr id="7" name="Picture 7" descr="C:\Users\Val Farmer\Richmond Borough Mind\Comms - Documents\Branding\New Branding 2021\Logos RBMind 2021\Horizontal\Richmond_Borough_Mind_Logo_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Val Farmer\Richmond Borough Mind\Comms - Documents\Branding\New Branding 2021\Logos RBMind 2021\Horizontal\Richmond_Borough_Mind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00EDF">
      <w:rPr>
        <w:noProof/>
        <w:lang w:eastAsia="en-GB"/>
      </w:rPr>
      <w:t xml:space="preserve">         </w:t>
    </w:r>
    <w:r w:rsidR="0061569D">
      <w:rPr>
        <w:noProof/>
        <w:lang w:eastAsia="en-GB"/>
      </w:rPr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3A8"/>
    <w:multiLevelType w:val="multilevel"/>
    <w:tmpl w:val="7682DCC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" w15:restartNumberingAfterBreak="0">
    <w:nsid w:val="031F62B7"/>
    <w:multiLevelType w:val="multilevel"/>
    <w:tmpl w:val="BFF23F3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2" w15:restartNumberingAfterBreak="0">
    <w:nsid w:val="034C3CBB"/>
    <w:multiLevelType w:val="multilevel"/>
    <w:tmpl w:val="CD1A0F78"/>
    <w:lvl w:ilvl="0">
      <w:start w:val="1"/>
      <w:numFmt w:val="decimal"/>
      <w:pStyle w:val="Heading1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8735A75"/>
    <w:multiLevelType w:val="multilevel"/>
    <w:tmpl w:val="EE8C0A2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4" w15:restartNumberingAfterBreak="0">
    <w:nsid w:val="0960632C"/>
    <w:multiLevelType w:val="singleLevel"/>
    <w:tmpl w:val="20FEF6EA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5" w15:restartNumberingAfterBreak="0">
    <w:nsid w:val="0D275284"/>
    <w:multiLevelType w:val="multilevel"/>
    <w:tmpl w:val="33861B7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6" w15:restartNumberingAfterBreak="0">
    <w:nsid w:val="0D396BEA"/>
    <w:multiLevelType w:val="multilevel"/>
    <w:tmpl w:val="22BC05C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7" w15:restartNumberingAfterBreak="0">
    <w:nsid w:val="13A2674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DBB3B04"/>
    <w:multiLevelType w:val="multilevel"/>
    <w:tmpl w:val="CFB4DB44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5AD1E41"/>
    <w:multiLevelType w:val="hybridMultilevel"/>
    <w:tmpl w:val="9DE00538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2F7E3DE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1A722D6"/>
    <w:multiLevelType w:val="hybridMultilevel"/>
    <w:tmpl w:val="A3F2FD18"/>
    <w:lvl w:ilvl="0" w:tplc="A56468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 w15:restartNumberingAfterBreak="0">
    <w:nsid w:val="35AD5A30"/>
    <w:multiLevelType w:val="multilevel"/>
    <w:tmpl w:val="7152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F1D92"/>
    <w:multiLevelType w:val="multilevel"/>
    <w:tmpl w:val="1396B40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64" w:hanging="10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4" w15:restartNumberingAfterBreak="0">
    <w:nsid w:val="366619C6"/>
    <w:multiLevelType w:val="multilevel"/>
    <w:tmpl w:val="5D9CB26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64" w:hanging="10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5" w15:restartNumberingAfterBreak="0">
    <w:nsid w:val="37B31802"/>
    <w:multiLevelType w:val="hybridMultilevel"/>
    <w:tmpl w:val="4E4E79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37EF0751"/>
    <w:multiLevelType w:val="hybridMultilevel"/>
    <w:tmpl w:val="B7FA6E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70B7D"/>
    <w:multiLevelType w:val="hybridMultilevel"/>
    <w:tmpl w:val="F8A0DB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F3AB2"/>
    <w:multiLevelType w:val="multilevel"/>
    <w:tmpl w:val="25B29238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3AB33678"/>
    <w:multiLevelType w:val="multilevel"/>
    <w:tmpl w:val="CD1A0F78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3B794B8B"/>
    <w:multiLevelType w:val="multilevel"/>
    <w:tmpl w:val="6CC4F404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3F3633FB"/>
    <w:multiLevelType w:val="multilevel"/>
    <w:tmpl w:val="1DB05EA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22" w15:restartNumberingAfterBreak="0">
    <w:nsid w:val="443605E5"/>
    <w:multiLevelType w:val="multilevel"/>
    <w:tmpl w:val="20407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 w15:restartNumberingAfterBreak="0">
    <w:nsid w:val="47292D15"/>
    <w:multiLevelType w:val="hybridMultilevel"/>
    <w:tmpl w:val="B7FA6E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07489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9CA20F1"/>
    <w:multiLevelType w:val="multilevel"/>
    <w:tmpl w:val="22BC05C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26" w15:restartNumberingAfterBreak="0">
    <w:nsid w:val="4F7A3D29"/>
    <w:multiLevelType w:val="multilevel"/>
    <w:tmpl w:val="50D4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504"/>
      </w:pPr>
      <w:rPr>
        <w:rFonts w:ascii="Symbol" w:hAnsi="Symbol" w:hint="default"/>
        <w:color w:val="FF66C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63E9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307020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682112B"/>
    <w:multiLevelType w:val="singleLevel"/>
    <w:tmpl w:val="90D24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56A95B4C"/>
    <w:multiLevelType w:val="hybridMultilevel"/>
    <w:tmpl w:val="6DFAA8EC"/>
    <w:lvl w:ilvl="0" w:tplc="0809000F">
      <w:start w:val="1"/>
      <w:numFmt w:val="decimal"/>
      <w:lvlText w:val="%1."/>
      <w:lvlJc w:val="left"/>
      <w:pPr>
        <w:ind w:left="-182" w:hanging="360"/>
      </w:pPr>
    </w:lvl>
    <w:lvl w:ilvl="1" w:tplc="08090019" w:tentative="1">
      <w:start w:val="1"/>
      <w:numFmt w:val="lowerLetter"/>
      <w:lvlText w:val="%2."/>
      <w:lvlJc w:val="left"/>
      <w:pPr>
        <w:ind w:left="538" w:hanging="360"/>
      </w:pPr>
    </w:lvl>
    <w:lvl w:ilvl="2" w:tplc="0809001B" w:tentative="1">
      <w:start w:val="1"/>
      <w:numFmt w:val="lowerRoman"/>
      <w:lvlText w:val="%3."/>
      <w:lvlJc w:val="right"/>
      <w:pPr>
        <w:ind w:left="1258" w:hanging="180"/>
      </w:pPr>
    </w:lvl>
    <w:lvl w:ilvl="3" w:tplc="0809000F" w:tentative="1">
      <w:start w:val="1"/>
      <w:numFmt w:val="decimal"/>
      <w:lvlText w:val="%4."/>
      <w:lvlJc w:val="left"/>
      <w:pPr>
        <w:ind w:left="1978" w:hanging="360"/>
      </w:pPr>
    </w:lvl>
    <w:lvl w:ilvl="4" w:tplc="08090019" w:tentative="1">
      <w:start w:val="1"/>
      <w:numFmt w:val="lowerLetter"/>
      <w:lvlText w:val="%5."/>
      <w:lvlJc w:val="left"/>
      <w:pPr>
        <w:ind w:left="2698" w:hanging="360"/>
      </w:pPr>
    </w:lvl>
    <w:lvl w:ilvl="5" w:tplc="0809001B" w:tentative="1">
      <w:start w:val="1"/>
      <w:numFmt w:val="lowerRoman"/>
      <w:lvlText w:val="%6."/>
      <w:lvlJc w:val="right"/>
      <w:pPr>
        <w:ind w:left="3418" w:hanging="180"/>
      </w:pPr>
    </w:lvl>
    <w:lvl w:ilvl="6" w:tplc="0809000F" w:tentative="1">
      <w:start w:val="1"/>
      <w:numFmt w:val="decimal"/>
      <w:lvlText w:val="%7."/>
      <w:lvlJc w:val="left"/>
      <w:pPr>
        <w:ind w:left="4138" w:hanging="360"/>
      </w:pPr>
    </w:lvl>
    <w:lvl w:ilvl="7" w:tplc="08090019" w:tentative="1">
      <w:start w:val="1"/>
      <w:numFmt w:val="lowerLetter"/>
      <w:lvlText w:val="%8."/>
      <w:lvlJc w:val="left"/>
      <w:pPr>
        <w:ind w:left="4858" w:hanging="360"/>
      </w:pPr>
    </w:lvl>
    <w:lvl w:ilvl="8" w:tplc="0809001B" w:tentative="1">
      <w:start w:val="1"/>
      <w:numFmt w:val="lowerRoman"/>
      <w:lvlText w:val="%9."/>
      <w:lvlJc w:val="right"/>
      <w:pPr>
        <w:ind w:left="5578" w:hanging="180"/>
      </w:pPr>
    </w:lvl>
  </w:abstractNum>
  <w:abstractNum w:abstractNumId="31" w15:restartNumberingAfterBreak="0">
    <w:nsid w:val="582A1BE2"/>
    <w:multiLevelType w:val="multilevel"/>
    <w:tmpl w:val="BFF23F3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32" w15:restartNumberingAfterBreak="0">
    <w:nsid w:val="5845210E"/>
    <w:multiLevelType w:val="multilevel"/>
    <w:tmpl w:val="BC0E182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33" w15:restartNumberingAfterBreak="0">
    <w:nsid w:val="59BF40D0"/>
    <w:multiLevelType w:val="multilevel"/>
    <w:tmpl w:val="8C68D5DA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34" w15:restartNumberingAfterBreak="0">
    <w:nsid w:val="5CAC0B6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5D444B13"/>
    <w:multiLevelType w:val="multilevel"/>
    <w:tmpl w:val="CC7E90EE"/>
    <w:lvl w:ilvl="0">
      <w:start w:val="1"/>
      <w:numFmt w:val="decimal"/>
      <w:lvlText w:val="%1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"/>
      <w:lvlJc w:val="left"/>
      <w:pPr>
        <w:tabs>
          <w:tab w:val="num" w:pos="1416"/>
        </w:tabs>
        <w:ind w:left="1416" w:hanging="708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24" w:hanging="708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372" w:hanging="708"/>
      </w:pPr>
    </w:lvl>
  </w:abstractNum>
  <w:abstractNum w:abstractNumId="36" w15:restartNumberingAfterBreak="0">
    <w:nsid w:val="5D9A287A"/>
    <w:multiLevelType w:val="hybridMultilevel"/>
    <w:tmpl w:val="1734A5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7" w15:restartNumberingAfterBreak="0">
    <w:nsid w:val="62D420D8"/>
    <w:multiLevelType w:val="multilevel"/>
    <w:tmpl w:val="B7FA6E5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F36175"/>
    <w:multiLevelType w:val="hybridMultilevel"/>
    <w:tmpl w:val="3D0E9A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F60EED"/>
    <w:multiLevelType w:val="hybridMultilevel"/>
    <w:tmpl w:val="A6A0F360"/>
    <w:lvl w:ilvl="0" w:tplc="3B0EE92A">
      <w:start w:val="1"/>
      <w:numFmt w:val="decimal"/>
      <w:lvlText w:val="%1."/>
      <w:lvlJc w:val="left"/>
      <w:pPr>
        <w:ind w:left="-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38" w:hanging="360"/>
      </w:pPr>
    </w:lvl>
    <w:lvl w:ilvl="2" w:tplc="0409001B" w:tentative="1">
      <w:start w:val="1"/>
      <w:numFmt w:val="lowerRoman"/>
      <w:lvlText w:val="%3."/>
      <w:lvlJc w:val="right"/>
      <w:pPr>
        <w:ind w:left="1258" w:hanging="180"/>
      </w:pPr>
    </w:lvl>
    <w:lvl w:ilvl="3" w:tplc="0409000F" w:tentative="1">
      <w:start w:val="1"/>
      <w:numFmt w:val="decimal"/>
      <w:lvlText w:val="%4."/>
      <w:lvlJc w:val="left"/>
      <w:pPr>
        <w:ind w:left="1978" w:hanging="360"/>
      </w:pPr>
    </w:lvl>
    <w:lvl w:ilvl="4" w:tplc="04090019" w:tentative="1">
      <w:start w:val="1"/>
      <w:numFmt w:val="lowerLetter"/>
      <w:lvlText w:val="%5."/>
      <w:lvlJc w:val="left"/>
      <w:pPr>
        <w:ind w:left="2698" w:hanging="360"/>
      </w:pPr>
    </w:lvl>
    <w:lvl w:ilvl="5" w:tplc="0409001B" w:tentative="1">
      <w:start w:val="1"/>
      <w:numFmt w:val="lowerRoman"/>
      <w:lvlText w:val="%6."/>
      <w:lvlJc w:val="right"/>
      <w:pPr>
        <w:ind w:left="3418" w:hanging="180"/>
      </w:pPr>
    </w:lvl>
    <w:lvl w:ilvl="6" w:tplc="0409000F" w:tentative="1">
      <w:start w:val="1"/>
      <w:numFmt w:val="decimal"/>
      <w:lvlText w:val="%7."/>
      <w:lvlJc w:val="left"/>
      <w:pPr>
        <w:ind w:left="4138" w:hanging="360"/>
      </w:pPr>
    </w:lvl>
    <w:lvl w:ilvl="7" w:tplc="04090019" w:tentative="1">
      <w:start w:val="1"/>
      <w:numFmt w:val="lowerLetter"/>
      <w:lvlText w:val="%8."/>
      <w:lvlJc w:val="left"/>
      <w:pPr>
        <w:ind w:left="4858" w:hanging="360"/>
      </w:pPr>
    </w:lvl>
    <w:lvl w:ilvl="8" w:tplc="0409001B" w:tentative="1">
      <w:start w:val="1"/>
      <w:numFmt w:val="lowerRoman"/>
      <w:lvlText w:val="%9."/>
      <w:lvlJc w:val="right"/>
      <w:pPr>
        <w:ind w:left="5578" w:hanging="180"/>
      </w:pPr>
    </w:lvl>
  </w:abstractNum>
  <w:abstractNum w:abstractNumId="40" w15:restartNumberingAfterBreak="0">
    <w:nsid w:val="684902E3"/>
    <w:multiLevelType w:val="multilevel"/>
    <w:tmpl w:val="5A20FB1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41" w15:restartNumberingAfterBreak="0">
    <w:nsid w:val="69095A6D"/>
    <w:multiLevelType w:val="multilevel"/>
    <w:tmpl w:val="1396B40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64" w:hanging="10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42" w15:restartNumberingAfterBreak="0">
    <w:nsid w:val="721A1EF2"/>
    <w:multiLevelType w:val="hybridMultilevel"/>
    <w:tmpl w:val="D5C0D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3" w15:restartNumberingAfterBreak="0">
    <w:nsid w:val="739D1B54"/>
    <w:multiLevelType w:val="multilevel"/>
    <w:tmpl w:val="A46AFE26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44" w15:restartNumberingAfterBreak="0">
    <w:nsid w:val="73EC715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5" w15:restartNumberingAfterBreak="0">
    <w:nsid w:val="77E43B3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6" w15:restartNumberingAfterBreak="0">
    <w:nsid w:val="792019A6"/>
    <w:multiLevelType w:val="multilevel"/>
    <w:tmpl w:val="D270BCB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47" w15:restartNumberingAfterBreak="0">
    <w:nsid w:val="792856B9"/>
    <w:multiLevelType w:val="hybridMultilevel"/>
    <w:tmpl w:val="01A687D2"/>
    <w:lvl w:ilvl="0" w:tplc="CBB0B890">
      <w:start w:val="1"/>
      <w:numFmt w:val="bullet"/>
      <w:pStyle w:val="RBMindBullets"/>
      <w:lvlText w:val=""/>
      <w:lvlJc w:val="left"/>
      <w:pPr>
        <w:tabs>
          <w:tab w:val="num" w:pos="720"/>
        </w:tabs>
        <w:ind w:left="720" w:hanging="504"/>
      </w:pPr>
      <w:rPr>
        <w:rFonts w:ascii="Symbol" w:hAnsi="Symbol" w:hint="default"/>
        <w:color w:val="0399F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2999482">
    <w:abstractNumId w:val="5"/>
  </w:num>
  <w:num w:numId="2" w16cid:durableId="1477800337">
    <w:abstractNumId w:val="29"/>
  </w:num>
  <w:num w:numId="3" w16cid:durableId="1120035232">
    <w:abstractNumId w:val="4"/>
  </w:num>
  <w:num w:numId="4" w16cid:durableId="2019311222">
    <w:abstractNumId w:val="38"/>
  </w:num>
  <w:num w:numId="5" w16cid:durableId="681052843">
    <w:abstractNumId w:val="9"/>
  </w:num>
  <w:num w:numId="6" w16cid:durableId="1689991346">
    <w:abstractNumId w:val="17"/>
  </w:num>
  <w:num w:numId="7" w16cid:durableId="984353274">
    <w:abstractNumId w:val="35"/>
  </w:num>
  <w:num w:numId="8" w16cid:durableId="12003874">
    <w:abstractNumId w:val="36"/>
  </w:num>
  <w:num w:numId="9" w16cid:durableId="2147042216">
    <w:abstractNumId w:val="15"/>
  </w:num>
  <w:num w:numId="10" w16cid:durableId="523983712">
    <w:abstractNumId w:val="42"/>
  </w:num>
  <w:num w:numId="11" w16cid:durableId="1493325811">
    <w:abstractNumId w:val="30"/>
  </w:num>
  <w:num w:numId="12" w16cid:durableId="656303196">
    <w:abstractNumId w:val="39"/>
  </w:num>
  <w:num w:numId="13" w16cid:durableId="482241773">
    <w:abstractNumId w:val="11"/>
  </w:num>
  <w:num w:numId="14" w16cid:durableId="1686710977">
    <w:abstractNumId w:val="22"/>
  </w:num>
  <w:num w:numId="15" w16cid:durableId="1065759721">
    <w:abstractNumId w:val="43"/>
  </w:num>
  <w:num w:numId="16" w16cid:durableId="1618485797">
    <w:abstractNumId w:val="2"/>
  </w:num>
  <w:num w:numId="17" w16cid:durableId="102962563">
    <w:abstractNumId w:val="1"/>
  </w:num>
  <w:num w:numId="18" w16cid:durableId="681326126">
    <w:abstractNumId w:val="31"/>
  </w:num>
  <w:num w:numId="19" w16cid:durableId="344140520">
    <w:abstractNumId w:val="46"/>
  </w:num>
  <w:num w:numId="20" w16cid:durableId="1213926148">
    <w:abstractNumId w:val="14"/>
  </w:num>
  <w:num w:numId="21" w16cid:durableId="75633459">
    <w:abstractNumId w:val="13"/>
  </w:num>
  <w:num w:numId="22" w16cid:durableId="1745949243">
    <w:abstractNumId w:val="41"/>
  </w:num>
  <w:num w:numId="23" w16cid:durableId="1044135881">
    <w:abstractNumId w:val="33"/>
  </w:num>
  <w:num w:numId="24" w16cid:durableId="1305698814">
    <w:abstractNumId w:val="21"/>
  </w:num>
  <w:num w:numId="25" w16cid:durableId="397679649">
    <w:abstractNumId w:val="32"/>
  </w:num>
  <w:num w:numId="26" w16cid:durableId="501237618">
    <w:abstractNumId w:val="0"/>
  </w:num>
  <w:num w:numId="27" w16cid:durableId="1646931226">
    <w:abstractNumId w:val="25"/>
  </w:num>
  <w:num w:numId="28" w16cid:durableId="131410206">
    <w:abstractNumId w:val="6"/>
  </w:num>
  <w:num w:numId="29" w16cid:durableId="1430004891">
    <w:abstractNumId w:val="40"/>
  </w:num>
  <w:num w:numId="30" w16cid:durableId="567306431">
    <w:abstractNumId w:val="3"/>
  </w:num>
  <w:num w:numId="31" w16cid:durableId="1192570982">
    <w:abstractNumId w:val="24"/>
  </w:num>
  <w:num w:numId="32" w16cid:durableId="1143886082">
    <w:abstractNumId w:val="28"/>
  </w:num>
  <w:num w:numId="33" w16cid:durableId="1299653745">
    <w:abstractNumId w:val="27"/>
  </w:num>
  <w:num w:numId="34" w16cid:durableId="1687168642">
    <w:abstractNumId w:val="7"/>
  </w:num>
  <w:num w:numId="35" w16cid:durableId="1614551090">
    <w:abstractNumId w:val="10"/>
  </w:num>
  <w:num w:numId="36" w16cid:durableId="1981380447">
    <w:abstractNumId w:val="18"/>
  </w:num>
  <w:num w:numId="37" w16cid:durableId="1697120294">
    <w:abstractNumId w:val="20"/>
  </w:num>
  <w:num w:numId="38" w16cid:durableId="998076049">
    <w:abstractNumId w:val="8"/>
  </w:num>
  <w:num w:numId="39" w16cid:durableId="1037395083">
    <w:abstractNumId w:val="19"/>
  </w:num>
  <w:num w:numId="40" w16cid:durableId="926036522">
    <w:abstractNumId w:val="47"/>
  </w:num>
  <w:num w:numId="41" w16cid:durableId="1551453010">
    <w:abstractNumId w:val="12"/>
  </w:num>
  <w:num w:numId="42" w16cid:durableId="472794387">
    <w:abstractNumId w:val="26"/>
  </w:num>
  <w:num w:numId="43" w16cid:durableId="44843359">
    <w:abstractNumId w:val="34"/>
  </w:num>
  <w:num w:numId="44" w16cid:durableId="1314219141">
    <w:abstractNumId w:val="45"/>
  </w:num>
  <w:num w:numId="45" w16cid:durableId="51932161">
    <w:abstractNumId w:val="23"/>
  </w:num>
  <w:num w:numId="46" w16cid:durableId="1963801872">
    <w:abstractNumId w:val="16"/>
  </w:num>
  <w:num w:numId="47" w16cid:durableId="1479490157">
    <w:abstractNumId w:val="44"/>
  </w:num>
  <w:num w:numId="48" w16cid:durableId="153669300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186"/>
    <w:rsid w:val="000110EF"/>
    <w:rsid w:val="00015560"/>
    <w:rsid w:val="000214B0"/>
    <w:rsid w:val="00041969"/>
    <w:rsid w:val="00047D5D"/>
    <w:rsid w:val="000551D0"/>
    <w:rsid w:val="00057DEF"/>
    <w:rsid w:val="00064E13"/>
    <w:rsid w:val="00065453"/>
    <w:rsid w:val="00065702"/>
    <w:rsid w:val="00072274"/>
    <w:rsid w:val="000745E0"/>
    <w:rsid w:val="00084662"/>
    <w:rsid w:val="00090BF1"/>
    <w:rsid w:val="00092D56"/>
    <w:rsid w:val="000A6DDE"/>
    <w:rsid w:val="000B01DE"/>
    <w:rsid w:val="000B458D"/>
    <w:rsid w:val="000C22F0"/>
    <w:rsid w:val="000C6800"/>
    <w:rsid w:val="000E5286"/>
    <w:rsid w:val="000E5AE3"/>
    <w:rsid w:val="000E5BD8"/>
    <w:rsid w:val="000F7884"/>
    <w:rsid w:val="00111E0D"/>
    <w:rsid w:val="00114AF5"/>
    <w:rsid w:val="0012459D"/>
    <w:rsid w:val="001274B0"/>
    <w:rsid w:val="001304C0"/>
    <w:rsid w:val="00132423"/>
    <w:rsid w:val="00141531"/>
    <w:rsid w:val="00143B5F"/>
    <w:rsid w:val="00156E65"/>
    <w:rsid w:val="00175D9F"/>
    <w:rsid w:val="00186D5D"/>
    <w:rsid w:val="001A5442"/>
    <w:rsid w:val="001A61C2"/>
    <w:rsid w:val="001B58A1"/>
    <w:rsid w:val="001C0A14"/>
    <w:rsid w:val="001D6950"/>
    <w:rsid w:val="001E0C2F"/>
    <w:rsid w:val="001E4AAB"/>
    <w:rsid w:val="001E4D0B"/>
    <w:rsid w:val="001E50B5"/>
    <w:rsid w:val="002277EB"/>
    <w:rsid w:val="002306D7"/>
    <w:rsid w:val="00230D13"/>
    <w:rsid w:val="00242936"/>
    <w:rsid w:val="0025224B"/>
    <w:rsid w:val="00256189"/>
    <w:rsid w:val="00257B8E"/>
    <w:rsid w:val="00263C84"/>
    <w:rsid w:val="0027080F"/>
    <w:rsid w:val="002735EA"/>
    <w:rsid w:val="00282DA8"/>
    <w:rsid w:val="00290E52"/>
    <w:rsid w:val="002957A4"/>
    <w:rsid w:val="002971D7"/>
    <w:rsid w:val="00297963"/>
    <w:rsid w:val="002B1AB2"/>
    <w:rsid w:val="002B2FD9"/>
    <w:rsid w:val="002B30AD"/>
    <w:rsid w:val="002C77AE"/>
    <w:rsid w:val="002D4447"/>
    <w:rsid w:val="002E3AA2"/>
    <w:rsid w:val="002F082C"/>
    <w:rsid w:val="00300140"/>
    <w:rsid w:val="003043B2"/>
    <w:rsid w:val="003050F6"/>
    <w:rsid w:val="0031795E"/>
    <w:rsid w:val="00340FC6"/>
    <w:rsid w:val="003411EA"/>
    <w:rsid w:val="003476FD"/>
    <w:rsid w:val="00347AAE"/>
    <w:rsid w:val="00357442"/>
    <w:rsid w:val="00360C69"/>
    <w:rsid w:val="003636B9"/>
    <w:rsid w:val="00377CB5"/>
    <w:rsid w:val="00394504"/>
    <w:rsid w:val="00397AD0"/>
    <w:rsid w:val="003A0B60"/>
    <w:rsid w:val="003A5AD2"/>
    <w:rsid w:val="003A7E7F"/>
    <w:rsid w:val="003C05EF"/>
    <w:rsid w:val="003D2A59"/>
    <w:rsid w:val="003D312C"/>
    <w:rsid w:val="003D448D"/>
    <w:rsid w:val="003E30D8"/>
    <w:rsid w:val="003F04A4"/>
    <w:rsid w:val="004009A0"/>
    <w:rsid w:val="004065D2"/>
    <w:rsid w:val="00431BCF"/>
    <w:rsid w:val="00445A08"/>
    <w:rsid w:val="00471444"/>
    <w:rsid w:val="00473A64"/>
    <w:rsid w:val="0048007C"/>
    <w:rsid w:val="0049279E"/>
    <w:rsid w:val="00496B61"/>
    <w:rsid w:val="00497575"/>
    <w:rsid w:val="004A1039"/>
    <w:rsid w:val="004A70BC"/>
    <w:rsid w:val="004B75B2"/>
    <w:rsid w:val="004B779D"/>
    <w:rsid w:val="004C5ACB"/>
    <w:rsid w:val="004C6B9F"/>
    <w:rsid w:val="004D3223"/>
    <w:rsid w:val="004D66AD"/>
    <w:rsid w:val="004E0AE7"/>
    <w:rsid w:val="004E1B17"/>
    <w:rsid w:val="004E6C2A"/>
    <w:rsid w:val="004F21DF"/>
    <w:rsid w:val="004F2309"/>
    <w:rsid w:val="0050555B"/>
    <w:rsid w:val="00507144"/>
    <w:rsid w:val="005075AB"/>
    <w:rsid w:val="00511BDF"/>
    <w:rsid w:val="005201D8"/>
    <w:rsid w:val="0052303A"/>
    <w:rsid w:val="005239FF"/>
    <w:rsid w:val="00536318"/>
    <w:rsid w:val="005539FB"/>
    <w:rsid w:val="00556186"/>
    <w:rsid w:val="005603DE"/>
    <w:rsid w:val="00577646"/>
    <w:rsid w:val="00585D3C"/>
    <w:rsid w:val="00595A4E"/>
    <w:rsid w:val="005A6D49"/>
    <w:rsid w:val="005A6EDC"/>
    <w:rsid w:val="005B20EC"/>
    <w:rsid w:val="005B2701"/>
    <w:rsid w:val="005C5D99"/>
    <w:rsid w:val="005C6596"/>
    <w:rsid w:val="005E389E"/>
    <w:rsid w:val="005F7FBB"/>
    <w:rsid w:val="00600EDF"/>
    <w:rsid w:val="00601871"/>
    <w:rsid w:val="00614250"/>
    <w:rsid w:val="0061569D"/>
    <w:rsid w:val="00617C24"/>
    <w:rsid w:val="0062442B"/>
    <w:rsid w:val="006248A8"/>
    <w:rsid w:val="00627BB7"/>
    <w:rsid w:val="006342C5"/>
    <w:rsid w:val="00645544"/>
    <w:rsid w:val="00651ADB"/>
    <w:rsid w:val="006527C9"/>
    <w:rsid w:val="00655437"/>
    <w:rsid w:val="00655E97"/>
    <w:rsid w:val="00657985"/>
    <w:rsid w:val="0066159F"/>
    <w:rsid w:val="006652B2"/>
    <w:rsid w:val="00673722"/>
    <w:rsid w:val="00682A02"/>
    <w:rsid w:val="006831B5"/>
    <w:rsid w:val="006846EA"/>
    <w:rsid w:val="00687CD3"/>
    <w:rsid w:val="00693637"/>
    <w:rsid w:val="00695088"/>
    <w:rsid w:val="006A6A35"/>
    <w:rsid w:val="006B7AE2"/>
    <w:rsid w:val="006E02DC"/>
    <w:rsid w:val="006E4B56"/>
    <w:rsid w:val="006E6A63"/>
    <w:rsid w:val="006F3101"/>
    <w:rsid w:val="006F679A"/>
    <w:rsid w:val="00702B03"/>
    <w:rsid w:val="00706E2F"/>
    <w:rsid w:val="00725874"/>
    <w:rsid w:val="007307F3"/>
    <w:rsid w:val="00732C3B"/>
    <w:rsid w:val="007373E1"/>
    <w:rsid w:val="007513C4"/>
    <w:rsid w:val="00765A9F"/>
    <w:rsid w:val="007666B1"/>
    <w:rsid w:val="007871D6"/>
    <w:rsid w:val="007B4619"/>
    <w:rsid w:val="007B6E50"/>
    <w:rsid w:val="00803641"/>
    <w:rsid w:val="00806507"/>
    <w:rsid w:val="00806BE3"/>
    <w:rsid w:val="008123BD"/>
    <w:rsid w:val="00822073"/>
    <w:rsid w:val="00827062"/>
    <w:rsid w:val="008335CA"/>
    <w:rsid w:val="00843ABC"/>
    <w:rsid w:val="00851035"/>
    <w:rsid w:val="0089760E"/>
    <w:rsid w:val="00897C59"/>
    <w:rsid w:val="008C3B27"/>
    <w:rsid w:val="008C43EB"/>
    <w:rsid w:val="008C5104"/>
    <w:rsid w:val="008C7B61"/>
    <w:rsid w:val="008D32B1"/>
    <w:rsid w:val="008F2B6F"/>
    <w:rsid w:val="00911E7D"/>
    <w:rsid w:val="00926FC2"/>
    <w:rsid w:val="00936447"/>
    <w:rsid w:val="0094021F"/>
    <w:rsid w:val="009446AA"/>
    <w:rsid w:val="00951A32"/>
    <w:rsid w:val="00955466"/>
    <w:rsid w:val="00973E86"/>
    <w:rsid w:val="009775DE"/>
    <w:rsid w:val="00977FC5"/>
    <w:rsid w:val="00990E41"/>
    <w:rsid w:val="009975B4"/>
    <w:rsid w:val="009A2C47"/>
    <w:rsid w:val="009A63B3"/>
    <w:rsid w:val="009B1DDC"/>
    <w:rsid w:val="009B57AA"/>
    <w:rsid w:val="009B6A5B"/>
    <w:rsid w:val="009B7C87"/>
    <w:rsid w:val="009D4E4E"/>
    <w:rsid w:val="009E4E5B"/>
    <w:rsid w:val="009F3EDE"/>
    <w:rsid w:val="009F49AE"/>
    <w:rsid w:val="009F6361"/>
    <w:rsid w:val="00A01C14"/>
    <w:rsid w:val="00A10C19"/>
    <w:rsid w:val="00A11424"/>
    <w:rsid w:val="00A1170E"/>
    <w:rsid w:val="00A1187C"/>
    <w:rsid w:val="00A22C1A"/>
    <w:rsid w:val="00A311E4"/>
    <w:rsid w:val="00A4009C"/>
    <w:rsid w:val="00A40254"/>
    <w:rsid w:val="00A4069C"/>
    <w:rsid w:val="00A43A80"/>
    <w:rsid w:val="00A50F8B"/>
    <w:rsid w:val="00A53C09"/>
    <w:rsid w:val="00A56580"/>
    <w:rsid w:val="00A65E25"/>
    <w:rsid w:val="00A902C5"/>
    <w:rsid w:val="00A93EA1"/>
    <w:rsid w:val="00AA55E0"/>
    <w:rsid w:val="00AB01B9"/>
    <w:rsid w:val="00AC1947"/>
    <w:rsid w:val="00AC646A"/>
    <w:rsid w:val="00AD45A6"/>
    <w:rsid w:val="00AD5AC1"/>
    <w:rsid w:val="00AE1A70"/>
    <w:rsid w:val="00AE1CDD"/>
    <w:rsid w:val="00AE6FAA"/>
    <w:rsid w:val="00AF46F2"/>
    <w:rsid w:val="00B20BB1"/>
    <w:rsid w:val="00B21847"/>
    <w:rsid w:val="00B26ACE"/>
    <w:rsid w:val="00B3601E"/>
    <w:rsid w:val="00B415BF"/>
    <w:rsid w:val="00B45153"/>
    <w:rsid w:val="00B4630B"/>
    <w:rsid w:val="00B53699"/>
    <w:rsid w:val="00B57349"/>
    <w:rsid w:val="00B731D7"/>
    <w:rsid w:val="00B85746"/>
    <w:rsid w:val="00B95837"/>
    <w:rsid w:val="00BA1574"/>
    <w:rsid w:val="00BA438F"/>
    <w:rsid w:val="00BA47C0"/>
    <w:rsid w:val="00BC7885"/>
    <w:rsid w:val="00BE0671"/>
    <w:rsid w:val="00BE6AB2"/>
    <w:rsid w:val="00BF6A04"/>
    <w:rsid w:val="00C049D7"/>
    <w:rsid w:val="00C051B0"/>
    <w:rsid w:val="00C06A60"/>
    <w:rsid w:val="00C2054C"/>
    <w:rsid w:val="00C278E0"/>
    <w:rsid w:val="00C36FAA"/>
    <w:rsid w:val="00C5060E"/>
    <w:rsid w:val="00C615F5"/>
    <w:rsid w:val="00C80CF2"/>
    <w:rsid w:val="00C81DBA"/>
    <w:rsid w:val="00C83728"/>
    <w:rsid w:val="00C838A5"/>
    <w:rsid w:val="00C87B27"/>
    <w:rsid w:val="00C905BD"/>
    <w:rsid w:val="00CB6E42"/>
    <w:rsid w:val="00CD3039"/>
    <w:rsid w:val="00CD6CF5"/>
    <w:rsid w:val="00CE26F6"/>
    <w:rsid w:val="00CF2ADD"/>
    <w:rsid w:val="00D15A46"/>
    <w:rsid w:val="00D23F41"/>
    <w:rsid w:val="00D2402A"/>
    <w:rsid w:val="00D3530D"/>
    <w:rsid w:val="00D35F47"/>
    <w:rsid w:val="00D42841"/>
    <w:rsid w:val="00D45559"/>
    <w:rsid w:val="00D53BF1"/>
    <w:rsid w:val="00D70680"/>
    <w:rsid w:val="00D84CF0"/>
    <w:rsid w:val="00D869E6"/>
    <w:rsid w:val="00D92074"/>
    <w:rsid w:val="00D92624"/>
    <w:rsid w:val="00D93285"/>
    <w:rsid w:val="00DA7564"/>
    <w:rsid w:val="00DB3954"/>
    <w:rsid w:val="00DC4769"/>
    <w:rsid w:val="00DC4F84"/>
    <w:rsid w:val="00DD5F1C"/>
    <w:rsid w:val="00DE39D7"/>
    <w:rsid w:val="00E07711"/>
    <w:rsid w:val="00E17E66"/>
    <w:rsid w:val="00E23C9F"/>
    <w:rsid w:val="00E303F7"/>
    <w:rsid w:val="00E35358"/>
    <w:rsid w:val="00E35408"/>
    <w:rsid w:val="00E35811"/>
    <w:rsid w:val="00E667D9"/>
    <w:rsid w:val="00E750CD"/>
    <w:rsid w:val="00E83CFD"/>
    <w:rsid w:val="00E86D5A"/>
    <w:rsid w:val="00EC4445"/>
    <w:rsid w:val="00ED7ECF"/>
    <w:rsid w:val="00EE536C"/>
    <w:rsid w:val="00EF075F"/>
    <w:rsid w:val="00F12717"/>
    <w:rsid w:val="00F16009"/>
    <w:rsid w:val="00F404D6"/>
    <w:rsid w:val="00F431AD"/>
    <w:rsid w:val="00F46150"/>
    <w:rsid w:val="00F51A29"/>
    <w:rsid w:val="00F5507C"/>
    <w:rsid w:val="00F645AF"/>
    <w:rsid w:val="00F67E5F"/>
    <w:rsid w:val="00F73D5C"/>
    <w:rsid w:val="00F754A2"/>
    <w:rsid w:val="00F77029"/>
    <w:rsid w:val="00F97F73"/>
    <w:rsid w:val="00FA49DE"/>
    <w:rsid w:val="00FA7769"/>
    <w:rsid w:val="00FB3215"/>
    <w:rsid w:val="00FB55E8"/>
    <w:rsid w:val="00FB6E5C"/>
    <w:rsid w:val="00FC2BB7"/>
    <w:rsid w:val="00FC5EEE"/>
    <w:rsid w:val="00FC5F4D"/>
    <w:rsid w:val="00FD1556"/>
    <w:rsid w:val="00FF3BAD"/>
    <w:rsid w:val="05DC1D5B"/>
    <w:rsid w:val="09B8A130"/>
    <w:rsid w:val="09BABD2E"/>
    <w:rsid w:val="0C2A9C60"/>
    <w:rsid w:val="0DB92E98"/>
    <w:rsid w:val="107788B5"/>
    <w:rsid w:val="10D90C98"/>
    <w:rsid w:val="147F4EA3"/>
    <w:rsid w:val="19D9D9AE"/>
    <w:rsid w:val="24A6CA2D"/>
    <w:rsid w:val="2715DE2E"/>
    <w:rsid w:val="28A7ADC5"/>
    <w:rsid w:val="297A3B50"/>
    <w:rsid w:val="2A05A6DC"/>
    <w:rsid w:val="2A437E26"/>
    <w:rsid w:val="2D0B5B3B"/>
    <w:rsid w:val="2DB2E865"/>
    <w:rsid w:val="2DF15EC6"/>
    <w:rsid w:val="31406557"/>
    <w:rsid w:val="3145CF65"/>
    <w:rsid w:val="32B60740"/>
    <w:rsid w:val="3399DAD9"/>
    <w:rsid w:val="3675BF04"/>
    <w:rsid w:val="381EDF9C"/>
    <w:rsid w:val="3943E047"/>
    <w:rsid w:val="39FB7230"/>
    <w:rsid w:val="3A5E84D5"/>
    <w:rsid w:val="3F9B049E"/>
    <w:rsid w:val="40EE32B4"/>
    <w:rsid w:val="45C7DFE4"/>
    <w:rsid w:val="4629416A"/>
    <w:rsid w:val="47140A44"/>
    <w:rsid w:val="4795D3F1"/>
    <w:rsid w:val="47BB7C60"/>
    <w:rsid w:val="4A3CABB2"/>
    <w:rsid w:val="4A842280"/>
    <w:rsid w:val="4EE44E43"/>
    <w:rsid w:val="4EE59866"/>
    <w:rsid w:val="4F6EC22A"/>
    <w:rsid w:val="5150F406"/>
    <w:rsid w:val="51F3115C"/>
    <w:rsid w:val="52AF7FFF"/>
    <w:rsid w:val="548B7BE1"/>
    <w:rsid w:val="55185180"/>
    <w:rsid w:val="55C4DB51"/>
    <w:rsid w:val="58095230"/>
    <w:rsid w:val="58FC7C13"/>
    <w:rsid w:val="59A52291"/>
    <w:rsid w:val="5A319A14"/>
    <w:rsid w:val="5DD6EF11"/>
    <w:rsid w:val="5FFABD80"/>
    <w:rsid w:val="601E85AA"/>
    <w:rsid w:val="648667DC"/>
    <w:rsid w:val="65A4CC19"/>
    <w:rsid w:val="677EBD02"/>
    <w:rsid w:val="691A8D63"/>
    <w:rsid w:val="6980DC7F"/>
    <w:rsid w:val="6A120988"/>
    <w:rsid w:val="6E5A373E"/>
    <w:rsid w:val="6F95759F"/>
    <w:rsid w:val="720FF28D"/>
    <w:rsid w:val="7472C192"/>
    <w:rsid w:val="768BB048"/>
    <w:rsid w:val="785547D5"/>
    <w:rsid w:val="79077CE9"/>
    <w:rsid w:val="79A5A7C0"/>
    <w:rsid w:val="79F11836"/>
    <w:rsid w:val="7A56543D"/>
    <w:rsid w:val="7D6627A7"/>
    <w:rsid w:val="7DD92AD1"/>
    <w:rsid w:val="7E6F170E"/>
    <w:rsid w:val="7FCBD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337AD3"/>
  <w15:docId w15:val="{B68575CD-F6F1-41B5-8916-20C8ECD4C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55B"/>
    <w:rPr>
      <w:sz w:val="24"/>
      <w:szCs w:val="24"/>
      <w:lang w:val="en-US" w:eastAsia="en-US"/>
    </w:rPr>
  </w:style>
  <w:style w:type="paragraph" w:styleId="Heading1">
    <w:name w:val="heading 1"/>
    <w:basedOn w:val="Normal"/>
    <w:next w:val="RBMindBodyText"/>
    <w:qFormat/>
    <w:rsid w:val="00C36FAA"/>
    <w:pPr>
      <w:numPr>
        <w:numId w:val="16"/>
      </w:numPr>
      <w:spacing w:before="480" w:after="480" w:line="360" w:lineRule="auto"/>
      <w:outlineLvl w:val="0"/>
    </w:pPr>
    <w:rPr>
      <w:rFonts w:ascii="Arial" w:hAnsi="Arial" w:cs="Arial"/>
      <w:b/>
      <w:bCs/>
      <w:color w:val="002E8B"/>
      <w:sz w:val="32"/>
      <w:szCs w:val="32"/>
      <w:lang w:val="en-GB"/>
    </w:rPr>
  </w:style>
  <w:style w:type="paragraph" w:styleId="Heading2">
    <w:name w:val="heading 2"/>
    <w:basedOn w:val="Normal"/>
    <w:next w:val="RBMindBodyText"/>
    <w:qFormat/>
    <w:rsid w:val="005C5D99"/>
    <w:pPr>
      <w:numPr>
        <w:ilvl w:val="1"/>
        <w:numId w:val="16"/>
      </w:numPr>
      <w:spacing w:after="120"/>
      <w:outlineLvl w:val="1"/>
    </w:pPr>
    <w:rPr>
      <w:rFonts w:ascii="Arial" w:hAnsi="Arial" w:cs="Arial"/>
      <w:b/>
      <w:color w:val="0399FA"/>
      <w:szCs w:val="22"/>
      <w:lang w:val="en-GB"/>
    </w:rPr>
  </w:style>
  <w:style w:type="paragraph" w:styleId="Heading3">
    <w:name w:val="heading 3"/>
    <w:basedOn w:val="Normal"/>
    <w:next w:val="RBMindBodyText"/>
    <w:qFormat/>
    <w:rsid w:val="005C5D99"/>
    <w:pPr>
      <w:numPr>
        <w:ilvl w:val="2"/>
        <w:numId w:val="16"/>
      </w:numPr>
      <w:spacing w:after="120"/>
      <w:outlineLvl w:val="2"/>
    </w:pPr>
    <w:rPr>
      <w:rFonts w:ascii="Arial" w:hAnsi="Arial" w:cs="Arial"/>
      <w:b/>
      <w:color w:val="0399FA"/>
      <w:szCs w:val="22"/>
      <w:lang w:val="en-GB"/>
    </w:rPr>
  </w:style>
  <w:style w:type="paragraph" w:styleId="Heading4">
    <w:name w:val="heading 4"/>
    <w:basedOn w:val="Heading3"/>
    <w:next w:val="RBMindBodyText"/>
    <w:qFormat/>
    <w:rsid w:val="001E0C2F"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qFormat/>
    <w:rsid w:val="001E0C2F"/>
    <w:pPr>
      <w:numPr>
        <w:ilvl w:val="4"/>
        <w:numId w:val="16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GB"/>
    </w:rPr>
  </w:style>
  <w:style w:type="paragraph" w:styleId="Heading6">
    <w:name w:val="heading 6"/>
    <w:basedOn w:val="Normal"/>
    <w:next w:val="Normal"/>
    <w:qFormat/>
    <w:rsid w:val="001E0C2F"/>
    <w:pPr>
      <w:numPr>
        <w:ilvl w:val="5"/>
        <w:numId w:val="16"/>
      </w:numPr>
      <w:spacing w:before="240" w:after="60"/>
      <w:outlineLvl w:val="5"/>
    </w:pPr>
    <w:rPr>
      <w:b/>
      <w:bCs/>
      <w:sz w:val="22"/>
      <w:szCs w:val="22"/>
      <w:lang w:val="en-GB"/>
    </w:rPr>
  </w:style>
  <w:style w:type="paragraph" w:styleId="Heading7">
    <w:name w:val="heading 7"/>
    <w:basedOn w:val="Normal"/>
    <w:next w:val="Normal"/>
    <w:qFormat/>
    <w:rsid w:val="001E0C2F"/>
    <w:pPr>
      <w:numPr>
        <w:ilvl w:val="6"/>
        <w:numId w:val="16"/>
      </w:numPr>
      <w:spacing w:before="240" w:after="60"/>
      <w:outlineLvl w:val="6"/>
    </w:pPr>
    <w:rPr>
      <w:lang w:val="en-GB"/>
    </w:rPr>
  </w:style>
  <w:style w:type="paragraph" w:styleId="Heading8">
    <w:name w:val="heading 8"/>
    <w:basedOn w:val="Normal"/>
    <w:next w:val="Normal"/>
    <w:qFormat/>
    <w:rsid w:val="001E0C2F"/>
    <w:pPr>
      <w:numPr>
        <w:ilvl w:val="7"/>
        <w:numId w:val="16"/>
      </w:numPr>
      <w:spacing w:before="240" w:after="60"/>
      <w:outlineLvl w:val="7"/>
    </w:pPr>
    <w:rPr>
      <w:i/>
      <w:iCs/>
      <w:lang w:val="en-GB"/>
    </w:rPr>
  </w:style>
  <w:style w:type="paragraph" w:styleId="Heading9">
    <w:name w:val="heading 9"/>
    <w:basedOn w:val="Normal"/>
    <w:next w:val="Normal"/>
    <w:qFormat/>
    <w:rsid w:val="001E0C2F"/>
    <w:pPr>
      <w:numPr>
        <w:ilvl w:val="8"/>
        <w:numId w:val="16"/>
      </w:numPr>
      <w:spacing w:before="240" w:after="60"/>
      <w:outlineLvl w:val="8"/>
    </w:pPr>
    <w:rPr>
      <w:rFonts w:ascii="Arial" w:hAnsi="Arial" w:cs="Arial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BMindBodyText">
    <w:name w:val="RBMind Body Text"/>
    <w:basedOn w:val="Normal"/>
    <w:link w:val="RBMindBodyTextChar"/>
    <w:rsid w:val="00AC646A"/>
    <w:pPr>
      <w:spacing w:line="360" w:lineRule="auto"/>
    </w:pPr>
    <w:rPr>
      <w:rFonts w:ascii="Arial" w:hAnsi="Arial"/>
      <w:sz w:val="22"/>
      <w:szCs w:val="20"/>
      <w:lang w:val="en-GB"/>
    </w:rPr>
  </w:style>
  <w:style w:type="character" w:customStyle="1" w:styleId="RBMindBodyTextChar">
    <w:name w:val="RBMind Body Text Char"/>
    <w:link w:val="RBMindBodyText"/>
    <w:rsid w:val="00AC646A"/>
    <w:rPr>
      <w:rFonts w:ascii="Arial" w:hAnsi="Arial"/>
      <w:sz w:val="22"/>
      <w:lang w:val="en-GB" w:eastAsia="en-US" w:bidi="ar-SA"/>
    </w:rPr>
  </w:style>
  <w:style w:type="table" w:customStyle="1" w:styleId="TableGridTopHeading">
    <w:name w:val="Table Grid Top Heading"/>
    <w:basedOn w:val="TableNormal"/>
    <w:rsid w:val="005C5D99"/>
    <w:pPr>
      <w:spacing w:before="80" w:after="80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38BFA"/>
      </w:tcPr>
    </w:tblStylePr>
  </w:style>
  <w:style w:type="paragraph" w:customStyle="1" w:styleId="RBMindBullets">
    <w:name w:val="RBMind Bullets"/>
    <w:basedOn w:val="RBMindBodyText"/>
    <w:rsid w:val="00E667D9"/>
    <w:pPr>
      <w:numPr>
        <w:numId w:val="40"/>
      </w:numPr>
      <w:spacing w:after="120"/>
    </w:pPr>
  </w:style>
  <w:style w:type="paragraph" w:customStyle="1" w:styleId="CoverHeadingMain">
    <w:name w:val="Cover Heading Main"/>
    <w:basedOn w:val="Heading1"/>
    <w:rsid w:val="00E667D9"/>
    <w:pPr>
      <w:numPr>
        <w:numId w:val="0"/>
      </w:numPr>
      <w:jc w:val="right"/>
    </w:pPr>
    <w:rPr>
      <w:sz w:val="48"/>
    </w:rPr>
  </w:style>
  <w:style w:type="table" w:customStyle="1" w:styleId="TableGridPlain">
    <w:name w:val="Table Grid Plain"/>
    <w:basedOn w:val="TableNormal"/>
    <w:rsid w:val="005C5D99"/>
    <w:pPr>
      <w:spacing w:before="80" w:after="80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eftHeading">
    <w:name w:val="Table Grid Left Heading"/>
    <w:basedOn w:val="TableNormal"/>
    <w:rsid w:val="005C5D99"/>
    <w:pPr>
      <w:spacing w:before="80" w:after="80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38BFA"/>
      </w:tcPr>
    </w:tblStylePr>
  </w:style>
  <w:style w:type="paragraph" w:styleId="TOC1">
    <w:name w:val="toc 1"/>
    <w:basedOn w:val="RBMindTableofContents"/>
    <w:next w:val="RBMindTableofContents"/>
    <w:autoRedefine/>
    <w:semiHidden/>
    <w:rsid w:val="005E389E"/>
  </w:style>
  <w:style w:type="paragraph" w:customStyle="1" w:styleId="RBMindTableofContents">
    <w:name w:val="RBMind Table of Contents"/>
    <w:basedOn w:val="CoverHeadingMain"/>
    <w:rsid w:val="00DC4769"/>
    <w:pPr>
      <w:spacing w:before="100" w:beforeAutospacing="1" w:after="100" w:afterAutospacing="1" w:line="240" w:lineRule="auto"/>
    </w:pPr>
    <w:rPr>
      <w:sz w:val="20"/>
    </w:rPr>
  </w:style>
  <w:style w:type="paragraph" w:styleId="TOC2">
    <w:name w:val="toc 2"/>
    <w:basedOn w:val="RBMindTableofContents"/>
    <w:next w:val="RBMindTableofContents"/>
    <w:autoRedefine/>
    <w:semiHidden/>
    <w:rsid w:val="005E389E"/>
    <w:pPr>
      <w:ind w:left="240"/>
    </w:pPr>
  </w:style>
  <w:style w:type="paragraph" w:styleId="TOC3">
    <w:name w:val="toc 3"/>
    <w:basedOn w:val="RBMindTableofContents"/>
    <w:next w:val="RBMindTableofContents"/>
    <w:autoRedefine/>
    <w:semiHidden/>
    <w:rsid w:val="005E389E"/>
    <w:pPr>
      <w:ind w:left="480"/>
    </w:pPr>
  </w:style>
  <w:style w:type="paragraph" w:styleId="TOC4">
    <w:name w:val="toc 4"/>
    <w:basedOn w:val="RBMindTableofContents"/>
    <w:next w:val="RBMindTableofContents"/>
    <w:autoRedefine/>
    <w:semiHidden/>
    <w:rsid w:val="005E389E"/>
    <w:pPr>
      <w:ind w:left="720"/>
    </w:pPr>
  </w:style>
  <w:style w:type="paragraph" w:styleId="FootnoteText">
    <w:name w:val="footnote text"/>
    <w:basedOn w:val="Normal"/>
    <w:semiHidden/>
    <w:rsid w:val="00645544"/>
    <w:rPr>
      <w:rFonts w:ascii="Arial" w:hAnsi="Arial"/>
      <w:sz w:val="20"/>
      <w:szCs w:val="20"/>
      <w:lang w:val="en-GB"/>
    </w:rPr>
  </w:style>
  <w:style w:type="character" w:styleId="FootnoteReference">
    <w:name w:val="footnote reference"/>
    <w:semiHidden/>
    <w:rsid w:val="00645544"/>
    <w:rPr>
      <w:vertAlign w:val="superscript"/>
    </w:rPr>
  </w:style>
  <w:style w:type="paragraph" w:customStyle="1" w:styleId="RBMindFootnote">
    <w:name w:val="RBMind Footnote"/>
    <w:basedOn w:val="RBMindBodyText"/>
    <w:rsid w:val="00645544"/>
    <w:rPr>
      <w:sz w:val="18"/>
    </w:rPr>
  </w:style>
  <w:style w:type="character" w:styleId="Hyperlink">
    <w:name w:val="Hyperlink"/>
    <w:rsid w:val="00725874"/>
    <w:rPr>
      <w:color w:val="0000FF"/>
      <w:u w:val="single"/>
    </w:rPr>
  </w:style>
  <w:style w:type="table" w:styleId="TableGrid">
    <w:name w:val="Table Grid"/>
    <w:basedOn w:val="TableNormal"/>
    <w:rsid w:val="005C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527C9"/>
    <w:pPr>
      <w:tabs>
        <w:tab w:val="center" w:pos="4320"/>
        <w:tab w:val="right" w:pos="8640"/>
      </w:tabs>
    </w:pPr>
    <w:rPr>
      <w:rFonts w:ascii="Arial" w:hAnsi="Arial"/>
      <w:szCs w:val="20"/>
      <w:lang w:val="en-GB"/>
    </w:rPr>
  </w:style>
  <w:style w:type="paragraph" w:customStyle="1" w:styleId="CoverHeading2">
    <w:name w:val="Cover Heading 2"/>
    <w:basedOn w:val="Heading1"/>
    <w:rsid w:val="00E667D9"/>
    <w:pPr>
      <w:numPr>
        <w:numId w:val="0"/>
      </w:numPr>
      <w:spacing w:before="120" w:after="120" w:line="240" w:lineRule="auto"/>
      <w:jc w:val="right"/>
    </w:pPr>
    <w:rPr>
      <w:color w:val="0399FA"/>
    </w:rPr>
  </w:style>
  <w:style w:type="paragraph" w:customStyle="1" w:styleId="CoverHeading3">
    <w:name w:val="Cover Heading 3"/>
    <w:basedOn w:val="Heading3"/>
    <w:rsid w:val="00E667D9"/>
    <w:pPr>
      <w:numPr>
        <w:ilvl w:val="0"/>
        <w:numId w:val="0"/>
      </w:numPr>
      <w:jc w:val="right"/>
    </w:pPr>
  </w:style>
  <w:style w:type="paragraph" w:styleId="Caption">
    <w:name w:val="caption"/>
    <w:basedOn w:val="Normal"/>
    <w:next w:val="RBMindBodyText"/>
    <w:uiPriority w:val="35"/>
    <w:qFormat/>
    <w:rsid w:val="005C5D99"/>
    <w:pPr>
      <w:ind w:left="800"/>
    </w:pPr>
    <w:rPr>
      <w:rFonts w:ascii="Arial" w:hAnsi="Arial"/>
      <w:b/>
      <w:bCs/>
      <w:sz w:val="18"/>
      <w:szCs w:val="20"/>
      <w:lang w:val="en-GB"/>
    </w:rPr>
  </w:style>
  <w:style w:type="paragraph" w:styleId="Footer">
    <w:name w:val="footer"/>
    <w:basedOn w:val="Normal"/>
    <w:rsid w:val="006527C9"/>
    <w:pPr>
      <w:tabs>
        <w:tab w:val="center" w:pos="4320"/>
        <w:tab w:val="right" w:pos="8640"/>
      </w:tabs>
    </w:pPr>
    <w:rPr>
      <w:rFonts w:ascii="Arial" w:hAnsi="Arial"/>
      <w:szCs w:val="20"/>
      <w:lang w:val="en-GB"/>
    </w:rPr>
  </w:style>
  <w:style w:type="character" w:styleId="PageNumber">
    <w:name w:val="page number"/>
    <w:basedOn w:val="DefaultParagraphFont"/>
    <w:rsid w:val="007513C4"/>
  </w:style>
  <w:style w:type="paragraph" w:styleId="BalloonText">
    <w:name w:val="Balloon Text"/>
    <w:basedOn w:val="Normal"/>
    <w:link w:val="BalloonTextChar"/>
    <w:uiPriority w:val="99"/>
    <w:semiHidden/>
    <w:unhideWhenUsed/>
    <w:rsid w:val="006156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569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10C19"/>
    <w:pPr>
      <w:autoSpaceDE w:val="0"/>
      <w:autoSpaceDN w:val="0"/>
      <w:adjustRightInd w:val="0"/>
    </w:pPr>
    <w:rPr>
      <w:rFonts w:ascii="Sabon" w:hAnsi="Sabon" w:cs="Sabon"/>
      <w:color w:val="000000"/>
      <w:sz w:val="24"/>
      <w:szCs w:val="24"/>
    </w:rPr>
  </w:style>
  <w:style w:type="character" w:customStyle="1" w:styleId="A1">
    <w:name w:val="A1"/>
    <w:uiPriority w:val="99"/>
    <w:rsid w:val="00A10C19"/>
    <w:rPr>
      <w:rFonts w:cs="Sabon"/>
      <w:b/>
      <w:bCs/>
      <w:color w:val="000000"/>
    </w:rPr>
  </w:style>
  <w:style w:type="character" w:customStyle="1" w:styleId="A2">
    <w:name w:val="A2"/>
    <w:uiPriority w:val="99"/>
    <w:rsid w:val="00FD1556"/>
    <w:rPr>
      <w:rFonts w:cs="Monotype Sorts"/>
      <w:color w:val="000000"/>
      <w:sz w:val="35"/>
      <w:szCs w:val="35"/>
    </w:rPr>
  </w:style>
  <w:style w:type="paragraph" w:customStyle="1" w:styleId="Pa1">
    <w:name w:val="Pa1"/>
    <w:basedOn w:val="Default"/>
    <w:next w:val="Default"/>
    <w:uiPriority w:val="99"/>
    <w:rsid w:val="00D45559"/>
    <w:pPr>
      <w:spacing w:line="56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D45559"/>
    <w:pPr>
      <w:spacing w:line="56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D45559"/>
    <w:pPr>
      <w:spacing w:line="561" w:lineRule="atLeast"/>
    </w:pPr>
    <w:rPr>
      <w:rFonts w:cs="Times New Roman"/>
      <w:color w:val="auto"/>
    </w:rPr>
  </w:style>
  <w:style w:type="character" w:styleId="LineNumber">
    <w:name w:val="line number"/>
    <w:basedOn w:val="DefaultParagraphFont"/>
    <w:uiPriority w:val="99"/>
    <w:semiHidden/>
    <w:unhideWhenUsed/>
    <w:rsid w:val="006652B2"/>
  </w:style>
  <w:style w:type="character" w:customStyle="1" w:styleId="apple-style-span">
    <w:name w:val="apple-style-span"/>
    <w:basedOn w:val="DefaultParagraphFont"/>
    <w:rsid w:val="002F082C"/>
  </w:style>
  <w:style w:type="character" w:styleId="CommentReference">
    <w:name w:val="annotation reference"/>
    <w:basedOn w:val="DefaultParagraphFont"/>
    <w:uiPriority w:val="99"/>
    <w:semiHidden/>
    <w:unhideWhenUsed/>
    <w:rsid w:val="004A7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0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0BC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0BC"/>
    <w:rPr>
      <w:b/>
      <w:bCs/>
      <w:lang w:val="en-US" w:eastAsia="en-US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NoSpacing">
    <w:name w:val="No Spacing"/>
    <w:uiPriority w:val="1"/>
    <w:qFormat/>
    <w:rsid w:val="00D53BF1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rbmind.org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V\Documents\Darren%20Work%20Files\Communication%20and%20IT\Communication%20Team\Final%20RB%20Mind%20Communication%20Tool%20Kit\RBMind%20Documen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f7f588f-2a4f-4afb-88f4-6ac8aeb05201">
      <UserInfo>
        <DisplayName>Noah Tate</DisplayName>
        <AccountId>4302</AccountId>
        <AccountType/>
      </UserInfo>
      <UserInfo>
        <DisplayName>Naomi Ball</DisplayName>
        <AccountId>706</AccountId>
        <AccountType/>
      </UserInfo>
      <UserInfo>
        <DisplayName>Roy Edwards</DisplayName>
        <AccountId>1089</AccountId>
        <AccountType/>
      </UserInfo>
      <UserInfo>
        <DisplayName>Kinga Kwiecinska</DisplayName>
        <AccountId>770</AccountId>
        <AccountType/>
      </UserInfo>
      <UserInfo>
        <DisplayName>Virginia Sell</DisplayName>
        <AccountId>3943</AccountId>
        <AccountType/>
      </UserInfo>
      <UserInfo>
        <DisplayName>Val Farmer</DisplayName>
        <AccountId>24</AccountId>
        <AccountType/>
      </UserInfo>
      <UserInfo>
        <DisplayName>Suzanne Lynn</DisplayName>
        <AccountId>297</AccountId>
        <AccountType/>
      </UserInfo>
    </SharedWithUsers>
    <TaxCatchAll xmlns="8f7f588f-2a4f-4afb-88f4-6ac8aeb05201" xsi:nil="true"/>
    <lcf76f155ced4ddcb4097134ff3c332f xmlns="e22d3d37-8f92-4287-affb-3f50c14ad90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6F21193FCA44C9955ACE0835CDDA2" ma:contentTypeVersion="15" ma:contentTypeDescription="Create a new document." ma:contentTypeScope="" ma:versionID="b9694db0da5ec35b1a19e7d26599be5e">
  <xsd:schema xmlns:xsd="http://www.w3.org/2001/XMLSchema" xmlns:xs="http://www.w3.org/2001/XMLSchema" xmlns:p="http://schemas.microsoft.com/office/2006/metadata/properties" xmlns:ns2="8f7f588f-2a4f-4afb-88f4-6ac8aeb05201" xmlns:ns3="e22d3d37-8f92-4287-affb-3f50c14ad90e" targetNamespace="http://schemas.microsoft.com/office/2006/metadata/properties" ma:root="true" ma:fieldsID="57b03716b4abc6ac349871df1e38a618" ns2:_="" ns3:_="">
    <xsd:import namespace="8f7f588f-2a4f-4afb-88f4-6ac8aeb05201"/>
    <xsd:import namespace="e22d3d37-8f92-4287-affb-3f50c14ad9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f588f-2a4f-4afb-88f4-6ac8aeb0520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e69b925-5edc-4d73-9f87-aaf636a8dd1d}" ma:internalName="TaxCatchAll" ma:showField="CatchAllData" ma:web="8f7f588f-2a4f-4afb-88f4-6ac8aeb052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d3d37-8f92-4287-affb-3f50c14ad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a15c5e9-c1b2-43d3-ba70-930246a719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D06701-521A-4DBC-B861-54A2585E9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86DE98-7806-468B-8903-F2D4193D5710}">
  <ds:schemaRefs>
    <ds:schemaRef ds:uri="http://schemas.microsoft.com/office/2006/metadata/properties"/>
    <ds:schemaRef ds:uri="http://schemas.microsoft.com/office/infopath/2007/PartnerControls"/>
    <ds:schemaRef ds:uri="8f7f588f-2a4f-4afb-88f4-6ac8aeb05201"/>
    <ds:schemaRef ds:uri="e22d3d37-8f92-4287-affb-3f50c14ad90e"/>
  </ds:schemaRefs>
</ds:datastoreItem>
</file>

<file path=customXml/itemProps3.xml><?xml version="1.0" encoding="utf-8"?>
<ds:datastoreItem xmlns:ds="http://schemas.openxmlformats.org/officeDocument/2006/customXml" ds:itemID="{0D5EB9FB-EFB9-4A45-BD32-626E56D33F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DFEBE1-57D3-44DF-A5A3-6F09824B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7f588f-2a4f-4afb-88f4-6ac8aeb05201"/>
    <ds:schemaRef ds:uri="e22d3d37-8f92-4287-affb-3f50c14ad9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C:\Users\DRV\Documents\Darren Work Files\Communication and IT\Communication Team\Final RB Mind Communication Tool Kit\RBMind Document Template.dot</Template>
  <TotalTime>68</TotalTime>
  <Pages>2</Pages>
  <Words>347</Words>
  <Characters>1940</Characters>
  <Application>Microsoft Office Word</Application>
  <DocSecurity>0</DocSecurity>
  <Lines>156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POLICIES</vt:lpstr>
    </vt:vector>
  </TitlesOfParts>
  <Company>GALOP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POLICIES</dc:title>
  <dc:subject/>
  <dc:creator>DRV</dc:creator>
  <cp:keywords/>
  <cp:lastModifiedBy>Lindsey Noah</cp:lastModifiedBy>
  <cp:revision>41</cp:revision>
  <cp:lastPrinted>2014-03-13T08:33:00Z</cp:lastPrinted>
  <dcterms:created xsi:type="dcterms:W3CDTF">2022-05-17T14:56:00Z</dcterms:created>
  <dcterms:modified xsi:type="dcterms:W3CDTF">2022-06-14T10:56:00Z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0x0101002ED6F21193FCA44C9955ACE0835CDDA2</vt:lpwstr>
  </property>
  <property fmtid="{D5CDD505-2E9C-101B-9397-08002B2CF9AE}" pid="3" name="MediaServiceImageTags">
    <vt:lpwstr/>
  </property>
</Properties>
</file>